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A35FE" w14:textId="77777777" w:rsidR="00150C45" w:rsidRPr="00885B41" w:rsidRDefault="005E5ADD" w:rsidP="0036003B">
      <w:pPr>
        <w:rPr>
          <w:noProof/>
          <w:sz w:val="22"/>
          <w:u w:val="single"/>
          <w:lang w:eastAsia="de-DE"/>
        </w:rPr>
      </w:pPr>
      <w:r>
        <w:rPr>
          <w:noProof/>
          <w:szCs w:val="28"/>
        </w:rPr>
        <w:pict w14:anchorId="5E7A2A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388.05pt;margin-top:-139.35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6B463D18" w14:textId="5B5CF4A4" w:rsidR="005C5345" w:rsidRPr="00BE21B9" w:rsidRDefault="005E5ADD" w:rsidP="000F7657">
      <w:pPr>
        <w:pStyle w:val="berschrift1"/>
        <w:rPr>
          <w:sz w:val="28"/>
          <w:szCs w:val="20"/>
        </w:rPr>
      </w:pPr>
      <w:r>
        <w:rPr>
          <w:sz w:val="28"/>
          <w:szCs w:val="20"/>
        </w:rPr>
        <w:pict w14:anchorId="0FB579C2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2FD9AC26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BC6C84">
        <w:rPr>
          <w:sz w:val="28"/>
          <w:szCs w:val="20"/>
        </w:rPr>
        <w:t>01.12.25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BC6C84">
        <w:rPr>
          <w:sz w:val="28"/>
          <w:szCs w:val="20"/>
        </w:rPr>
        <w:t>05.12.25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6CE68C5E" w14:textId="77777777" w:rsidTr="00E27460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00A2AA2C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7B67158D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3CB2AB93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2D6CF441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47E330E3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D1D1D1"/>
            <w:vAlign w:val="center"/>
            <w:hideMark/>
          </w:tcPr>
          <w:p w14:paraId="71D7550B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F30017" w14:paraId="34B1E031" w14:textId="77777777" w:rsidTr="00E27460">
        <w:trPr>
          <w:trHeight w:val="995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63A3D846" w14:textId="77777777" w:rsidR="00743AB1" w:rsidRPr="00F30017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30017">
              <w:rPr>
                <w:rFonts w:cs="Arial"/>
                <w:b/>
                <w:bCs/>
                <w:sz w:val="24"/>
                <w:szCs w:val="24"/>
              </w:rPr>
              <w:t>Suppe</w:t>
            </w: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FACE573" w14:textId="1F543770" w:rsidR="00743AB1" w:rsidRPr="00F30017" w:rsidRDefault="00BC6C84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3" w:name="MZ3KF1TAG1TEIL1"/>
            <w:bookmarkEnd w:id="3"/>
            <w:r w:rsidRPr="00F30017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Gemüsecremesuppe Karotten Blumenkohl Erbsen Porree Bohnen Kohlrabi Sellerie Rosenkohl</w:t>
            </w:r>
            <w:r w:rsidR="00A13F80">
              <w:rPr>
                <w:noProof/>
                <w:sz w:val="24"/>
                <w:szCs w:val="24"/>
              </w:rPr>
              <w:pict w14:anchorId="54A6D55D">
                <v:shape id="_x0000_i1025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spellStart"/>
            <w:proofErr w:type="gramStart"/>
            <w:r w:rsidRPr="00F30017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g,i</w:t>
            </w:r>
            <w:proofErr w:type="spellEnd"/>
            <w:proofErr w:type="gramEnd"/>
            <w:r w:rsidR="00743AB1" w:rsidRPr="00F30017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4" w:name="MZ3KF1TAG1TEIL2"/>
            <w:bookmarkEnd w:id="4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6EB3575" w14:textId="4B0E324E" w:rsidR="00743AB1" w:rsidRPr="00F30017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5" w:name="MZ3KF1TAG2TEIL1"/>
            <w:bookmarkEnd w:id="5"/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86EAAB0" w14:textId="0CDE4E9E" w:rsidR="00743AB1" w:rsidRPr="00F30017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6" w:name="MZ3KF1TAG3TEIL1"/>
            <w:bookmarkEnd w:id="6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5896EBF7" w14:textId="3B047393" w:rsidR="00743AB1" w:rsidRPr="00F30017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7" w:name="MZ3KF1TAG4TEIL1"/>
            <w:bookmarkStart w:id="8" w:name="MZ3KF1TAG4TEIL2"/>
            <w:bookmarkEnd w:id="7"/>
            <w:bookmarkEnd w:id="8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0E74E41" w14:textId="1DEC19A3" w:rsidR="00743AB1" w:rsidRPr="00F30017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9" w:name="MZ3KF1TAG5TEIL1"/>
            <w:bookmarkStart w:id="10" w:name="MZ3KF1TAG5TEIL2"/>
            <w:bookmarkEnd w:id="9"/>
            <w:bookmarkEnd w:id="10"/>
          </w:p>
        </w:tc>
        <w:bookmarkStart w:id="11" w:name="MZ3KF1TAG6TEIL1"/>
        <w:bookmarkStart w:id="12" w:name="MZ3KF1TAG7TEIL1"/>
        <w:bookmarkEnd w:id="11"/>
        <w:bookmarkEnd w:id="12"/>
      </w:tr>
      <w:tr w:rsidR="00743AB1" w:rsidRPr="00F30017" w14:paraId="202E6688" w14:textId="77777777" w:rsidTr="00E27460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61AA820D" w14:textId="05A03698" w:rsidR="00743AB1" w:rsidRPr="00F30017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F30017">
              <w:rPr>
                <w:rFonts w:cs="Arial"/>
                <w:sz w:val="24"/>
                <w:szCs w:val="24"/>
              </w:rPr>
              <w:t>Mittag</w:t>
            </w:r>
            <w:r w:rsidR="00F30017">
              <w:rPr>
                <w:rFonts w:cs="Arial"/>
                <w:sz w:val="24"/>
                <w:szCs w:val="24"/>
              </w:rPr>
              <w:t>-</w:t>
            </w:r>
            <w:r w:rsidRPr="00F30017">
              <w:rPr>
                <w:rFonts w:cs="Arial"/>
                <w:sz w:val="24"/>
                <w:szCs w:val="24"/>
              </w:rPr>
              <w:t>essen</w:t>
            </w:r>
          </w:p>
          <w:p w14:paraId="654C1672" w14:textId="77777777" w:rsidR="00743AB1" w:rsidRPr="00F30017" w:rsidRDefault="00743AB1" w:rsidP="00743AB1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</w:p>
          <w:p w14:paraId="3305F892" w14:textId="23E75381" w:rsidR="00743AB1" w:rsidRPr="00F30017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071DB4C3" w14:textId="442C0E52" w:rsidR="00743AB1" w:rsidRPr="00F30017" w:rsidRDefault="00E27460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F30017">
              <w:rPr>
                <w:rFonts w:cs="Arial"/>
                <w:sz w:val="24"/>
                <w:szCs w:val="24"/>
              </w:rPr>
              <w:t>Pancake</w:t>
            </w:r>
            <w:r w:rsidRPr="00F30017">
              <w:rPr>
                <w:rFonts w:cs="Arial"/>
                <w:sz w:val="24"/>
                <w:szCs w:val="24"/>
                <w:vertAlign w:val="superscript"/>
              </w:rPr>
              <w:t>a,a1,c</w:t>
            </w:r>
            <w:proofErr w:type="gramEnd"/>
            <w:r w:rsidRPr="00F30017">
              <w:rPr>
                <w:rFonts w:cs="Arial"/>
                <w:sz w:val="24"/>
                <w:szCs w:val="24"/>
                <w:vertAlign w:val="superscript"/>
              </w:rPr>
              <w:t>,g</w:t>
            </w:r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13" w:name="MZ3KF6TAG1TEIL2"/>
            <w:bookmarkEnd w:id="13"/>
            <w:r w:rsidRPr="00F30017">
              <w:rPr>
                <w:rFonts w:cs="Arial"/>
                <w:sz w:val="24"/>
                <w:szCs w:val="24"/>
              </w:rPr>
              <w:br/>
              <w:t xml:space="preserve">Zimt und Zucker </w:t>
            </w:r>
            <w:r w:rsidRPr="00F30017">
              <w:rPr>
                <w:rFonts w:cs="Arial"/>
                <w:sz w:val="24"/>
                <w:szCs w:val="24"/>
              </w:rPr>
              <w:br/>
              <w:t>Fruchtkompott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9AC4767" w14:textId="6DC79BC5" w:rsidR="00743AB1" w:rsidRPr="00F30017" w:rsidRDefault="00B850F6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bookmarkStart w:id="14" w:name="MZ3KF3TAG2TEIL1"/>
            <w:bookmarkEnd w:id="14"/>
            <w:r w:rsidRPr="00F30017">
              <w:rPr>
                <w:rFonts w:cs="Arial"/>
                <w:sz w:val="24"/>
                <w:szCs w:val="24"/>
                <w:lang w:val="en-US"/>
              </w:rPr>
              <w:t xml:space="preserve">Tortellini Ricotta </w:t>
            </w:r>
            <w:proofErr w:type="spellStart"/>
            <w:r w:rsidRPr="00F30017">
              <w:rPr>
                <w:rFonts w:cs="Arial"/>
                <w:sz w:val="24"/>
                <w:szCs w:val="24"/>
                <w:lang w:val="en-US"/>
              </w:rPr>
              <w:t>Spinat</w:t>
            </w:r>
            <w:proofErr w:type="spellEnd"/>
            <w:r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A13F80">
              <w:rPr>
                <w:noProof/>
                <w:sz w:val="24"/>
                <w:szCs w:val="24"/>
              </w:rPr>
              <w:pict w14:anchorId="66ABD6DF">
                <v:shape id="_x0000_i1026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,g</w:t>
            </w:r>
            <w:r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15" w:name="MZ3KF4TAG2TEIL2"/>
            <w:bookmarkEnd w:id="15"/>
            <w:r w:rsidRPr="00F30017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F30017">
              <w:rPr>
                <w:rFonts w:cs="Arial"/>
                <w:sz w:val="24"/>
                <w:szCs w:val="24"/>
                <w:lang w:val="en-US"/>
              </w:rPr>
              <w:t>Tomaten-Basilikumsoße</w:t>
            </w:r>
            <w:proofErr w:type="spellEnd"/>
            <w:r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F30017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F30017">
              <w:rPr>
                <w:rFonts w:cs="Arial"/>
                <w:sz w:val="24"/>
                <w:szCs w:val="24"/>
                <w:lang w:val="en-US"/>
              </w:rPr>
              <w:t>Salate</w:t>
            </w:r>
            <w:proofErr w:type="spellEnd"/>
            <w:r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1,</w: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4,j</w:t>
            </w:r>
            <w:proofErr w:type="gramEnd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,g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2927CD13" w14:textId="011588FE" w:rsidR="00FC4149" w:rsidRPr="00F30017" w:rsidRDefault="00FC4149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6" w:name="MZ3KF3TAG3TEIL1"/>
            <w:bookmarkEnd w:id="16"/>
            <w:r w:rsidRPr="00F30017">
              <w:rPr>
                <w:rFonts w:cs="Arial"/>
                <w:sz w:val="24"/>
                <w:szCs w:val="24"/>
              </w:rPr>
              <w:t xml:space="preserve">Kartoffeltaschen mit Frischkäse gefüllt </w:t>
            </w:r>
            <w:r w:rsidR="00A13F80">
              <w:rPr>
                <w:noProof/>
                <w:sz w:val="24"/>
                <w:szCs w:val="24"/>
              </w:rPr>
              <w:pict w14:anchorId="393BCDCA">
                <v:shape id="_x0000_i1027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r w:rsidRPr="00F30017">
              <w:rPr>
                <w:rFonts w:cs="Arial"/>
                <w:sz w:val="24"/>
                <w:szCs w:val="24"/>
                <w:vertAlign w:val="superscript"/>
              </w:rPr>
              <w:t>g</w:t>
            </w:r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17" w:name="MZ3KF10TAG3TEIL2"/>
            <w:bookmarkEnd w:id="17"/>
            <w:r w:rsidRPr="00F30017">
              <w:rPr>
                <w:rFonts w:cs="Arial"/>
                <w:sz w:val="24"/>
                <w:szCs w:val="24"/>
              </w:rPr>
              <w:br/>
            </w:r>
          </w:p>
          <w:p w14:paraId="489A0B29" w14:textId="77777777" w:rsidR="00781957" w:rsidRPr="00F30017" w:rsidRDefault="00781957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</w:p>
          <w:p w14:paraId="013BF47E" w14:textId="5E3594CB" w:rsidR="00743AB1" w:rsidRPr="00F30017" w:rsidRDefault="00FC4149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F30017">
              <w:rPr>
                <w:rFonts w:cs="Arial"/>
                <w:sz w:val="24"/>
                <w:szCs w:val="24"/>
              </w:rPr>
              <w:t xml:space="preserve">Blattsalat </w:t>
            </w:r>
            <w:r w:rsidRPr="00F30017">
              <w:rPr>
                <w:rFonts w:cs="Arial"/>
                <w:sz w:val="24"/>
                <w:szCs w:val="24"/>
              </w:rPr>
              <w:br/>
              <w:t>Essig-Öl-Dressing</w: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</w:rPr>
              <w:t>1,j</w:t>
            </w:r>
            <w:proofErr w:type="gramEnd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1D526897" w14:textId="77777777" w:rsidR="00F30017" w:rsidRDefault="00E27460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18" w:name="MZ3KF3TAG4TEIL1"/>
            <w:bookmarkEnd w:id="18"/>
            <w:r w:rsidRPr="00F30017">
              <w:rPr>
                <w:rFonts w:cs="Arial"/>
                <w:sz w:val="24"/>
                <w:szCs w:val="24"/>
                <w:lang w:val="en-US"/>
              </w:rPr>
              <w:t xml:space="preserve">Bockwurst </w:t>
            </w:r>
            <w:r w:rsidR="00A13F80">
              <w:rPr>
                <w:noProof/>
                <w:sz w:val="24"/>
                <w:szCs w:val="24"/>
              </w:rPr>
              <w:pict w14:anchorId="7C03607E">
                <v:shape id="_x0000_i1028" type="#_x0000_t75" alt="Schwein mit einfarbiger Füllung" style="width:19.5pt;height:10.5pt;visibility:visible">
                  <v:imagedata r:id="rId9" o:title="Schwein mit einfarbiger Füllung"/>
                  <o:lock v:ext="edit" aspectratio="f"/>
                </v:shape>
              </w:pic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8,i</w:t>
            </w:r>
            <w:proofErr w:type="gramEnd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,j</w:t>
            </w:r>
            <w:r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19" w:name="MZ3KF4TAG4TEIL2"/>
            <w:bookmarkEnd w:id="19"/>
          </w:p>
          <w:p w14:paraId="741F307B" w14:textId="138A2A1C" w:rsidR="00743AB1" w:rsidRPr="00F30017" w:rsidRDefault="00F30017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für Moslem Putenrote</w:t>
            </w:r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4,</w:t>
            </w:r>
            <w:proofErr w:type="gramStart"/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8,g</w:t>
            </w:r>
            <w:proofErr w:type="gramEnd"/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,</w:t>
            </w:r>
            <w:proofErr w:type="gramStart"/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I,f</w:t>
            </w:r>
            <w:proofErr w:type="gramEnd"/>
            <w:r w:rsidR="00E27460" w:rsidRPr="00F30017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="00E27460" w:rsidRPr="00F30017">
              <w:rPr>
                <w:rFonts w:cs="Arial"/>
                <w:sz w:val="24"/>
                <w:szCs w:val="24"/>
                <w:lang w:val="en-US"/>
              </w:rPr>
              <w:t>Tomaten-Currysoße</w:t>
            </w:r>
            <w:r w:rsidR="00E27460"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j</w:t>
            </w:r>
            <w:proofErr w:type="spellEnd"/>
            <w:r w:rsidR="00E27460"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E27460" w:rsidRPr="00F30017">
              <w:rPr>
                <w:rFonts w:cs="Arial"/>
                <w:sz w:val="24"/>
                <w:szCs w:val="24"/>
                <w:lang w:val="en-US"/>
              </w:rPr>
              <w:br/>
            </w:r>
            <w:proofErr w:type="gramStart"/>
            <w:r w:rsidR="00BC6C84" w:rsidRPr="00F30017">
              <w:rPr>
                <w:rFonts w:cs="Arial"/>
                <w:sz w:val="24"/>
                <w:szCs w:val="24"/>
                <w:lang w:val="en-US"/>
              </w:rPr>
              <w:t>Gabelspaghetti</w:t>
            </w:r>
            <w:r w:rsidR="00BC6C84"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="00BC6C84"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C6C84" w:rsidRPr="00F30017">
              <w:rPr>
                <w:rFonts w:cs="Arial"/>
                <w:sz w:val="24"/>
                <w:szCs w:val="24"/>
                <w:lang w:val="en-US"/>
              </w:rPr>
              <w:t>Salat</w:t>
            </w:r>
            <w:r w:rsidR="00E27460" w:rsidRPr="00F30017">
              <w:rPr>
                <w:rFonts w:cs="Arial"/>
                <w:sz w:val="24"/>
                <w:szCs w:val="24"/>
                <w:lang w:val="en-US"/>
              </w:rPr>
              <w:t>e</w:t>
            </w:r>
            <w:proofErr w:type="spellEnd"/>
            <w:r w:rsidR="00BC6C84"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BC6C84" w:rsidRPr="00F30017">
              <w:rPr>
                <w:rFonts w:cs="Arial"/>
                <w:sz w:val="24"/>
                <w:szCs w:val="24"/>
                <w:lang w:val="en-US"/>
              </w:rPr>
              <w:br/>
              <w:t>Cocktail Dressing</w:t>
            </w:r>
            <w:r w:rsidR="00BC6C84"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1,</w: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4,j</w:t>
            </w:r>
            <w:proofErr w:type="gramEnd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BC6C84"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g</w:t>
            </w:r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7AF82D3B" w14:textId="77777777" w:rsidR="00F30017" w:rsidRPr="00F30017" w:rsidRDefault="00FC4149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20" w:name="MZ3KF3TAG5TEIL1"/>
            <w:bookmarkEnd w:id="20"/>
            <w:r w:rsidRPr="00F30017">
              <w:rPr>
                <w:rFonts w:cs="Arial"/>
                <w:sz w:val="24"/>
                <w:szCs w:val="24"/>
              </w:rPr>
              <w:t>Spaghetti</w:t>
            </w:r>
            <w:r w:rsidR="00A13F80">
              <w:rPr>
                <w:noProof/>
                <w:sz w:val="24"/>
                <w:szCs w:val="24"/>
              </w:rPr>
              <w:pict w14:anchorId="510B3C79">
                <v:shape id="_x0000_i1029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</w:rPr>
              <w:t>a,a1,c</w:t>
            </w:r>
            <w:proofErr w:type="gramEnd"/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21" w:name="MZ3KF6TAG5TEIL2"/>
            <w:bookmarkEnd w:id="21"/>
            <w:r w:rsidRPr="00F30017">
              <w:rPr>
                <w:rFonts w:cs="Arial"/>
                <w:sz w:val="24"/>
                <w:szCs w:val="24"/>
              </w:rPr>
              <w:br/>
              <w:t xml:space="preserve">Gemüsebolognese </w:t>
            </w:r>
            <w:r w:rsidR="00A13F80">
              <w:rPr>
                <w:noProof/>
                <w:sz w:val="24"/>
                <w:szCs w:val="24"/>
              </w:rPr>
              <w:pict w14:anchorId="371BD296">
                <v:shape id="_x0000_i1030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r w:rsidRPr="00F30017">
              <w:rPr>
                <w:rFonts w:cs="Arial"/>
                <w:sz w:val="24"/>
                <w:szCs w:val="24"/>
                <w:vertAlign w:val="superscript"/>
              </w:rPr>
              <w:t>i</w:t>
            </w:r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r w:rsidRPr="00F30017">
              <w:rPr>
                <w:rFonts w:cs="Arial"/>
                <w:sz w:val="24"/>
                <w:szCs w:val="24"/>
              </w:rPr>
              <w:br/>
              <w:t>Hartkäse gerieben</w:t>
            </w:r>
            <w:r w:rsidRPr="00F30017">
              <w:rPr>
                <w:rFonts w:cs="Arial"/>
                <w:sz w:val="24"/>
                <w:szCs w:val="24"/>
                <w:vertAlign w:val="superscript"/>
              </w:rPr>
              <w:t>1,</w: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</w:rPr>
              <w:t>2,g</w:t>
            </w:r>
            <w:proofErr w:type="gramEnd"/>
            <w:r w:rsidRPr="00F30017">
              <w:rPr>
                <w:rFonts w:cs="Arial"/>
                <w:sz w:val="24"/>
                <w:szCs w:val="24"/>
              </w:rPr>
              <w:t xml:space="preserve"> </w:t>
            </w:r>
          </w:p>
          <w:p w14:paraId="6B93CD0D" w14:textId="4B89A7D3" w:rsidR="00743AB1" w:rsidRPr="00F30017" w:rsidRDefault="00FC4149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F30017">
              <w:rPr>
                <w:rFonts w:cs="Arial"/>
                <w:sz w:val="24"/>
                <w:szCs w:val="24"/>
              </w:rPr>
              <w:t>Grüner Salat Bio</w:t>
            </w:r>
            <w:r w:rsidR="00A13F80">
              <w:rPr>
                <w:noProof/>
                <w:sz w:val="24"/>
                <w:szCs w:val="24"/>
              </w:rPr>
              <w:pict w14:anchorId="416A9C29">
                <v:shape id="_x0000_i1031" type="#_x0000_t75" style="width:13.5pt;height:13.5pt;visibility:visible">
                  <v:imagedata r:id="rId10" o:title=""/>
                </v:shape>
              </w:pict>
            </w:r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r w:rsidRPr="00F30017">
              <w:rPr>
                <w:rFonts w:cs="Arial"/>
                <w:sz w:val="24"/>
                <w:szCs w:val="24"/>
              </w:rPr>
              <w:br/>
              <w:t>Essig-Öl-Dressing</w: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</w:rPr>
              <w:t>1,j</w:t>
            </w:r>
            <w:proofErr w:type="gramEnd"/>
          </w:p>
        </w:tc>
        <w:bookmarkStart w:id="22" w:name="MZ3KF3TAG6TEIL1"/>
        <w:bookmarkStart w:id="23" w:name="MZ3KF3TAG7TEIL1"/>
        <w:bookmarkEnd w:id="22"/>
        <w:bookmarkEnd w:id="23"/>
      </w:tr>
      <w:tr w:rsidR="00743AB1" w:rsidRPr="00A13F80" w14:paraId="4BE8C25F" w14:textId="77777777" w:rsidTr="00E27460">
        <w:trPr>
          <w:trHeight w:val="128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53A6D46D" w14:textId="5DA90DCA" w:rsidR="00743AB1" w:rsidRPr="00F30017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F30017">
              <w:rPr>
                <w:rFonts w:cs="Arial"/>
                <w:b/>
                <w:bCs/>
                <w:i/>
                <w:iCs/>
                <w:sz w:val="24"/>
                <w:szCs w:val="24"/>
              </w:rPr>
              <w:t>Vege</w:t>
            </w:r>
            <w:r w:rsidR="00A13F80">
              <w:rPr>
                <w:rFonts w:cs="Arial"/>
                <w:b/>
                <w:bCs/>
                <w:i/>
                <w:iCs/>
                <w:sz w:val="24"/>
                <w:szCs w:val="24"/>
              </w:rPr>
              <w:t>-</w:t>
            </w:r>
            <w:r w:rsidRPr="00F30017">
              <w:rPr>
                <w:rFonts w:cs="Arial"/>
                <w:b/>
                <w:bCs/>
                <w:i/>
                <w:iCs/>
                <w:sz w:val="24"/>
                <w:szCs w:val="24"/>
              </w:rPr>
              <w:t>tarisch</w:t>
            </w:r>
            <w:proofErr w:type="spellEnd"/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42302FB1" w14:textId="69D0F5BD" w:rsidR="00743AB1" w:rsidRPr="00F30017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4" w:name="MZ3KF5TAG1TEIL1"/>
            <w:bookmarkEnd w:id="24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DA267D3" w14:textId="1DAFC5A3" w:rsidR="00743AB1" w:rsidRPr="00F30017" w:rsidRDefault="00743AB1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5" w:name="MZ3KF5TAG2TEIL1"/>
            <w:bookmarkEnd w:id="25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A75F147" w14:textId="1AFB5F65" w:rsidR="00743AB1" w:rsidRPr="00F30017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6" w:name="MZ3KF5TAG3TEIL1"/>
            <w:bookmarkEnd w:id="26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9B612A6" w14:textId="5D0E0FD6" w:rsidR="00743AB1" w:rsidRPr="00F30017" w:rsidRDefault="00BC6C84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7" w:name="MZ3KF5TAG4TEIL1"/>
            <w:bookmarkEnd w:id="27"/>
            <w:proofErr w:type="spellStart"/>
            <w:r w:rsidRPr="00F30017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Goudatasche</w:t>
            </w:r>
            <w:proofErr w:type="spellEnd"/>
            <w:r w:rsidR="00A13F80">
              <w:rPr>
                <w:noProof/>
                <w:sz w:val="24"/>
                <w:szCs w:val="24"/>
              </w:rPr>
              <w:pict w14:anchorId="76D7F752">
                <v:shape id="_x0000_i1032" type="#_x0000_t75" alt="Blatt mit einfarbiger Füllung" style="width:12.75pt;height:10.5pt;visibility:visible">
                  <v:imagedata r:id="rId8" o:title="Blatt mit einfarbiger Füllung"/>
                  <o:lock v:ext="edit" aspectratio="f"/>
                </v:shape>
              </w:pict>
            </w:r>
            <w:proofErr w:type="gramStart"/>
            <w:r w:rsidRPr="00F30017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1,a</w:t>
            </w:r>
            <w:proofErr w:type="gramEnd"/>
            <w:r w:rsidRPr="00F30017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,a</w:t>
            </w:r>
            <w:proofErr w:type="gramStart"/>
            <w:r w:rsidRPr="00F30017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1,a4,c</w:t>
            </w:r>
            <w:proofErr w:type="gramEnd"/>
            <w:r w:rsidRPr="00F30017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,g</w:t>
            </w:r>
            <w:r w:rsidR="00743AB1" w:rsidRPr="00F30017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bookmarkStart w:id="28" w:name="MZ3KF5TAG4TEIL2"/>
            <w:bookmarkEnd w:id="28"/>
            <w:r w:rsidRPr="00F30017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proofErr w:type="gramStart"/>
            <w:r w:rsidR="00E27460" w:rsidRPr="00F30017">
              <w:rPr>
                <w:rFonts w:cs="Arial"/>
                <w:sz w:val="24"/>
                <w:szCs w:val="24"/>
                <w:lang w:val="en-US"/>
              </w:rPr>
              <w:t>Gabelspaghetti</w:t>
            </w:r>
            <w:r w:rsidR="00E27460"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="00E27460"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F30017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Grüner Salat Bio</w:t>
            </w:r>
            <w:r w:rsidR="00A13F80">
              <w:rPr>
                <w:noProof/>
                <w:sz w:val="24"/>
                <w:szCs w:val="24"/>
              </w:rPr>
              <w:pict w14:anchorId="5EE0C15A">
                <v:shape id="_x0000_i1033" type="#_x0000_t75" style="width:13.5pt;height:13.5pt;visibility:visible">
                  <v:imagedata r:id="rId10" o:title=""/>
                </v:shape>
              </w:pict>
            </w:r>
            <w:r w:rsidRPr="00F30017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F30017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  <w:t>Cocktail Dressing</w:t>
            </w:r>
            <w:proofErr w:type="gramStart"/>
            <w:r w:rsidRPr="00F30017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1,g</w:t>
            </w:r>
            <w:proofErr w:type="gramEnd"/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68F64CAF" w14:textId="34304AF3" w:rsidR="00743AB1" w:rsidRPr="00F30017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29" w:name="MZ3KF5TAG5TEIL1"/>
            <w:bookmarkEnd w:id="29"/>
          </w:p>
        </w:tc>
        <w:bookmarkStart w:id="30" w:name="MZ3KF5TAG6TEIL1"/>
        <w:bookmarkStart w:id="31" w:name="MZ3KF5TAG7TEIL1"/>
        <w:bookmarkEnd w:id="30"/>
        <w:bookmarkEnd w:id="31"/>
      </w:tr>
      <w:tr w:rsidR="00743AB1" w:rsidRPr="00A13F80" w14:paraId="4C9EBF1A" w14:textId="77777777" w:rsidTr="00E27460">
        <w:trPr>
          <w:trHeight w:val="644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37BB1C0" w14:textId="77777777" w:rsidR="00C42745" w:rsidRPr="00F30017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F30017">
              <w:rPr>
                <w:rFonts w:cs="Arial"/>
                <w:sz w:val="24"/>
                <w:szCs w:val="24"/>
              </w:rPr>
              <w:t xml:space="preserve">Dessert </w:t>
            </w:r>
          </w:p>
          <w:p w14:paraId="6B5F12E0" w14:textId="615D77EE" w:rsidR="00743AB1" w:rsidRPr="00F30017" w:rsidRDefault="00743AB1" w:rsidP="00C42745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9640C98" w14:textId="5DB2CE68" w:rsidR="00743AB1" w:rsidRPr="00F30017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2" w:name="MZ3KF8TAG1TEIL1"/>
            <w:bookmarkStart w:id="33" w:name="MZ3KF8TAG1TEIL2"/>
            <w:bookmarkEnd w:id="32"/>
            <w:bookmarkEnd w:id="33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E43E861" w14:textId="6C505452" w:rsidR="00743AB1" w:rsidRPr="00F30017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34" w:name="MZ3KF8TAG2TEIL1"/>
            <w:bookmarkEnd w:id="34"/>
            <w:r w:rsidR="00BC6C84" w:rsidRPr="00F30017">
              <w:rPr>
                <w:rFonts w:cs="Arial"/>
                <w:sz w:val="24"/>
                <w:szCs w:val="24"/>
              </w:rPr>
              <w:t xml:space="preserve">Schokoladenpudding </w:t>
            </w:r>
            <w:proofErr w:type="spellStart"/>
            <w:r w:rsidR="00BC6C84" w:rsidRPr="00F30017">
              <w:rPr>
                <w:rFonts w:cs="Arial"/>
                <w:sz w:val="24"/>
                <w:szCs w:val="24"/>
              </w:rPr>
              <w:t>mit</w:t>
            </w:r>
            <w:r w:rsidR="00BC6C84" w:rsidRPr="00F30017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35" w:name="MZ3KF8TAG2TEIL2"/>
            <w:bookmarkEnd w:id="35"/>
            <w:r w:rsidR="00BC6C84" w:rsidRPr="00F30017">
              <w:rPr>
                <w:rFonts w:cs="Arial"/>
                <w:sz w:val="24"/>
                <w:szCs w:val="24"/>
              </w:rPr>
              <w:br/>
              <w:t>Birnenkompott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1E369DD1" w14:textId="0A69DF63" w:rsidR="00743AB1" w:rsidRPr="00F30017" w:rsidRDefault="00BC6C84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6" w:name="MZ3KF8TAG3TEIL1"/>
            <w:bookmarkEnd w:id="36"/>
            <w:proofErr w:type="spellStart"/>
            <w:r w:rsidRPr="00F30017">
              <w:rPr>
                <w:rFonts w:cs="Arial"/>
                <w:sz w:val="24"/>
                <w:szCs w:val="24"/>
              </w:rPr>
              <w:t>Vanillepudding</w:t>
            </w:r>
            <w:r w:rsidRPr="00F30017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="00743AB1"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37" w:name="MZ3KF8TAG3TEIL2"/>
            <w:bookmarkEnd w:id="37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05126D4" w14:textId="5153A7E4" w:rsidR="00743AB1" w:rsidRPr="00F30017" w:rsidRDefault="00BC6C84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8" w:name="MZ3KF8TAG4TEIL1"/>
            <w:bookmarkEnd w:id="38"/>
            <w:proofErr w:type="spellStart"/>
            <w:r w:rsidRPr="00F30017">
              <w:rPr>
                <w:rFonts w:cs="Arial"/>
                <w:sz w:val="24"/>
                <w:szCs w:val="24"/>
              </w:rPr>
              <w:t>Erdbeerjoghurt</w:t>
            </w:r>
            <w:r w:rsidRPr="00F30017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="00743AB1" w:rsidRPr="00F30017">
              <w:rPr>
                <w:rFonts w:cs="Arial"/>
                <w:sz w:val="24"/>
                <w:szCs w:val="24"/>
              </w:rPr>
              <w:t xml:space="preserve"> </w:t>
            </w:r>
            <w:bookmarkStart w:id="39" w:name="MZ3KF8TAG4TEIL2"/>
            <w:bookmarkEnd w:id="39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D1D1D1"/>
            <w:vAlign w:val="center"/>
          </w:tcPr>
          <w:p w14:paraId="344B6CEE" w14:textId="3F816BEA" w:rsidR="00743AB1" w:rsidRPr="00F30017" w:rsidRDefault="00FC4149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40" w:name="MZ3KF8TAG5TEIL1"/>
            <w:bookmarkStart w:id="41" w:name="MZ3KF8TAG5TEIL2"/>
            <w:bookmarkEnd w:id="40"/>
            <w:bookmarkEnd w:id="41"/>
            <w:proofErr w:type="spellStart"/>
            <w:r w:rsidRPr="00F30017">
              <w:rPr>
                <w:rFonts w:cs="Arial"/>
                <w:sz w:val="24"/>
                <w:szCs w:val="24"/>
                <w:lang w:val="en-US"/>
              </w:rPr>
              <w:t>Dessertgebäck</w:t>
            </w:r>
            <w:proofErr w:type="spellEnd"/>
            <w:r w:rsidRPr="00F30017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F30017">
              <w:rPr>
                <w:rFonts w:cs="Arial"/>
                <w:sz w:val="24"/>
                <w:szCs w:val="24"/>
                <w:lang w:val="en-US"/>
              </w:rPr>
              <w:t>Muffin</w:t>
            </w:r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,</w:t>
            </w:r>
            <w:proofErr w:type="gramStart"/>
            <w:r w:rsidRPr="00F30017">
              <w:rPr>
                <w:rFonts w:cs="Arial"/>
                <w:sz w:val="24"/>
                <w:szCs w:val="24"/>
                <w:vertAlign w:val="superscript"/>
                <w:lang w:val="en-US"/>
              </w:rPr>
              <w:t>f,g</w:t>
            </w:r>
            <w:proofErr w:type="gramEnd"/>
          </w:p>
        </w:tc>
      </w:tr>
    </w:tbl>
    <w:p w14:paraId="7F8A2122" w14:textId="77777777" w:rsidR="005544B6" w:rsidRPr="00F30017" w:rsidRDefault="005C5345" w:rsidP="005C5345">
      <w:pPr>
        <w:spacing w:before="120"/>
        <w:rPr>
          <w:rFonts w:cs="Arial"/>
          <w:sz w:val="24"/>
          <w:szCs w:val="24"/>
        </w:rPr>
      </w:pPr>
      <w:r w:rsidRPr="00F30017">
        <w:rPr>
          <w:rFonts w:cs="Arial"/>
          <w:sz w:val="24"/>
          <w:szCs w:val="24"/>
        </w:rPr>
        <w:t xml:space="preserve">Unsere Mahlzeiten und Getränke enthalten teilweise Zusatzstoffe sowie </w:t>
      </w:r>
      <w:r w:rsidR="00323B26" w:rsidRPr="00F30017">
        <w:rPr>
          <w:rFonts w:cs="Arial"/>
          <w:sz w:val="24"/>
          <w:szCs w:val="24"/>
        </w:rPr>
        <w:t>Allergene</w:t>
      </w:r>
      <w:r w:rsidRPr="00F30017">
        <w:rPr>
          <w:rFonts w:cs="Arial"/>
          <w:sz w:val="24"/>
          <w:szCs w:val="24"/>
        </w:rPr>
        <w:t xml:space="preserve"> Stoffe und deren Spuren (siehe separates Info-Blatt zu Allergenen)</w:t>
      </w:r>
      <w:r w:rsidR="00D515CE" w:rsidRPr="00F30017">
        <w:rPr>
          <w:rFonts w:cs="Arial"/>
          <w:sz w:val="24"/>
          <w:szCs w:val="24"/>
        </w:rPr>
        <w:t xml:space="preserve"> </w:t>
      </w:r>
      <w:r w:rsidR="00D515CE" w:rsidRPr="00F30017">
        <w:rPr>
          <w:rFonts w:cs="Arial"/>
          <w:bCs/>
          <w:sz w:val="24"/>
          <w:szCs w:val="24"/>
        </w:rPr>
        <w:t>Unsere Blattsalate sind Bio aus der Rotach-Gärtnerei DE-ÖKO-006</w:t>
      </w:r>
    </w:p>
    <w:p w14:paraId="71261ED8" w14:textId="08E87AC6" w:rsidR="005544B6" w:rsidRPr="006F4B05" w:rsidRDefault="00A13F8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>
        <w:rPr>
          <w:rFonts w:cs="Arial"/>
          <w:b/>
          <w:sz w:val="16"/>
          <w:szCs w:val="16"/>
        </w:rPr>
        <w:pict w14:anchorId="4353157A">
          <v:shape id="_x0000_i1034" type="#_x0000_t75" style="width:22.5pt;height:10.5pt;mso-position-horizontal-relative:char;mso-position-vertical-relative:line">
            <v:imagedata r:id="rId11" o:title=""/>
          </v:shape>
        </w:pict>
      </w:r>
      <w:r w:rsidR="00C476F0" w:rsidRPr="00E611F8">
        <w:rPr>
          <w:rFonts w:cs="Arial"/>
          <w:b/>
          <w:sz w:val="16"/>
          <w:szCs w:val="16"/>
        </w:rPr>
        <w:t xml:space="preserve"> = </w:t>
      </w:r>
      <w:r>
        <w:rPr>
          <w:rFonts w:ascii="Calibri" w:hAnsi="Calibri"/>
          <w:sz w:val="22"/>
        </w:rPr>
        <w:pict w14:anchorId="656BC16F">
          <v:shape id="_x0000_i1035" type="#_x0000_t75" style="width:64.5pt;height:27.75pt">
            <v:imagedata r:id="rId12" o:title=""/>
          </v:shape>
        </w:pict>
      </w:r>
      <w:bookmarkStart w:id="42" w:name="S1"/>
      <w:bookmarkStart w:id="43" w:name="S7"/>
      <w:bookmarkEnd w:id="42"/>
      <w:bookmarkEnd w:id="43"/>
    </w:p>
    <w:sectPr w:rsidR="005544B6" w:rsidRPr="006F4B05" w:rsidSect="00F30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7B33F" w14:textId="77777777" w:rsidR="005E5ADD" w:rsidRDefault="005E5ADD" w:rsidP="007A4E0C">
      <w:r>
        <w:separator/>
      </w:r>
    </w:p>
  </w:endnote>
  <w:endnote w:type="continuationSeparator" w:id="0">
    <w:p w14:paraId="7EF2712D" w14:textId="77777777" w:rsidR="005E5ADD" w:rsidRDefault="005E5ADD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6A11A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3912" w14:textId="77777777" w:rsidR="00D565F2" w:rsidRDefault="005E5ADD" w:rsidP="00F02FA3">
    <w:pPr>
      <w:rPr>
        <w:rFonts w:cs="Arial"/>
        <w:b/>
        <w:sz w:val="16"/>
        <w:szCs w:val="16"/>
      </w:rPr>
    </w:pPr>
    <w:r>
      <w:rPr>
        <w:noProof/>
        <w:sz w:val="20"/>
        <w:szCs w:val="16"/>
      </w:rPr>
      <w:pict w14:anchorId="1E8A0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287.8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19A25F80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E83A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B6527" w14:textId="77777777" w:rsidR="005E5ADD" w:rsidRDefault="005E5ADD" w:rsidP="007A4E0C">
      <w:r>
        <w:separator/>
      </w:r>
    </w:p>
  </w:footnote>
  <w:footnote w:type="continuationSeparator" w:id="0">
    <w:p w14:paraId="08202D24" w14:textId="77777777" w:rsidR="005E5ADD" w:rsidRDefault="005E5ADD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45179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32FEC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C715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6C84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8EA"/>
    <w:rsid w:val="002115AB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22AA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790C"/>
    <w:rsid w:val="004A2D08"/>
    <w:rsid w:val="004A35DF"/>
    <w:rsid w:val="004C0B11"/>
    <w:rsid w:val="004C0F4C"/>
    <w:rsid w:val="004D0478"/>
    <w:rsid w:val="004D0FF8"/>
    <w:rsid w:val="004E5931"/>
    <w:rsid w:val="004F1406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5ADD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1957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3F80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0F6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6C84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27460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01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4149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46EED6"/>
  <w15:docId w15:val="{2E2A952A-CCF9-4F93-8ABB-2352289E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</Template>
  <TotalTime>0</TotalTime>
  <Pages>1</Pages>
  <Words>149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2</cp:revision>
  <cp:lastPrinted>2025-11-25T08:13:00Z</cp:lastPrinted>
  <dcterms:created xsi:type="dcterms:W3CDTF">2025-11-20T07:25:00Z</dcterms:created>
  <dcterms:modified xsi:type="dcterms:W3CDTF">2025-11-20T10:16:00Z</dcterms:modified>
</cp:coreProperties>
</file>