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FAB85" w14:textId="77777777" w:rsidR="00150C45" w:rsidRPr="00885B41" w:rsidRDefault="005F78CA" w:rsidP="0036003B">
      <w:pPr>
        <w:rPr>
          <w:noProof/>
          <w:sz w:val="22"/>
          <w:u w:val="single"/>
          <w:lang w:eastAsia="de-DE"/>
        </w:rPr>
      </w:pPr>
      <w:r w:rsidRPr="0036003B">
        <w:rPr>
          <w:noProof/>
          <w:szCs w:val="28"/>
        </w:rPr>
        <w:pict w14:anchorId="20AEAEBB">
          <v:shape id="Grafik 3" o:spid="_x0000_s2051" type="#_x0000_t75" style="position:absolute;margin-left:463.8pt;margin-top:-142.35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8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3953E79B" w14:textId="7905529D" w:rsidR="005C5345" w:rsidRDefault="005F78CA" w:rsidP="000F7657">
      <w:pPr>
        <w:pStyle w:val="berschrift1"/>
        <w:rPr>
          <w:sz w:val="28"/>
          <w:szCs w:val="20"/>
        </w:rPr>
      </w:pPr>
      <w:r w:rsidRPr="00BE21B9">
        <w:rPr>
          <w:sz w:val="28"/>
          <w:szCs w:val="20"/>
        </w:rPr>
        <w:pict w14:anchorId="687208BC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45A4D872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8F1949">
        <w:rPr>
          <w:sz w:val="28"/>
          <w:szCs w:val="20"/>
        </w:rPr>
        <w:t>10.11.25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8F1949">
        <w:rPr>
          <w:sz w:val="28"/>
          <w:szCs w:val="20"/>
        </w:rPr>
        <w:t>14.11.25</w:t>
      </w:r>
      <w:r w:rsidR="005762F8" w:rsidRPr="00BE21B9">
        <w:rPr>
          <w:sz w:val="28"/>
          <w:szCs w:val="20"/>
        </w:rPr>
        <w:t xml:space="preserve"> </w:t>
      </w:r>
    </w:p>
    <w:p w14:paraId="4787B540" w14:textId="77777777" w:rsidR="00C3087E" w:rsidRDefault="00C3087E" w:rsidP="00C3087E">
      <w:pPr>
        <w:rPr>
          <w:lang w:eastAsia="de-DE"/>
        </w:rPr>
      </w:pPr>
    </w:p>
    <w:tbl>
      <w:tblPr>
        <w:tblpPr w:leftFromText="141" w:rightFromText="141" w:vertAnchor="text" w:horzAnchor="margin" w:tblpY="-51"/>
        <w:tblW w:w="4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C3087E" w:rsidRPr="005F78CA" w14:paraId="1A937575" w14:textId="77777777" w:rsidTr="00C3087E">
        <w:trPr>
          <w:trHeight w:val="485"/>
        </w:trPr>
        <w:tc>
          <w:tcPr>
            <w:tcW w:w="1309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3BF06A97" w14:textId="77777777" w:rsidR="00C3087E" w:rsidRPr="005F78CA" w:rsidRDefault="00C3087E" w:rsidP="00C3087E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1135F1C2" w14:textId="77777777" w:rsidR="00C3087E" w:rsidRPr="00A13706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263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5D885D37" w14:textId="77777777" w:rsidR="00C3087E" w:rsidRPr="00A13706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273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536CFA98" w14:textId="77777777" w:rsidR="00C3087E" w:rsidRPr="00A13706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282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16D67D7A" w14:textId="77777777" w:rsidR="00C3087E" w:rsidRPr="00A13706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3282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3D986625" w14:textId="77777777" w:rsidR="00C3087E" w:rsidRPr="00A13706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C3087E" w:rsidRPr="00CC2D50" w14:paraId="51CFBF2E" w14:textId="77777777" w:rsidTr="00C3087E">
        <w:trPr>
          <w:trHeight w:val="1159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260DBF14" w14:textId="77777777" w:rsid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>
              <w:rPr>
                <w:rFonts w:cs="Arial"/>
                <w:sz w:val="22"/>
              </w:rPr>
              <w:t>-</w:t>
            </w:r>
          </w:p>
          <w:p w14:paraId="7868373B" w14:textId="77777777" w:rsidR="00C3087E" w:rsidRPr="00743AB1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511BD1E3" w14:textId="77777777" w:rsidR="00C3087E" w:rsidRPr="00743AB1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  <w:p w14:paraId="334FCA42" w14:textId="77777777" w:rsidR="00C3087E" w:rsidRPr="00743AB1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743AB1">
              <w:rPr>
                <w:rFonts w:cs="Arial"/>
                <w:b/>
                <w:bCs/>
                <w:sz w:val="22"/>
              </w:rPr>
              <w:t>Menü I</w:t>
            </w:r>
          </w:p>
        </w:tc>
        <w:tc>
          <w:tcPr>
            <w:tcW w:w="2447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70F02D2" w14:textId="1B5BFB32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3" w:name="MZ3KF3TAG1TEIL1"/>
            <w:bookmarkEnd w:id="3"/>
            <w:proofErr w:type="spellStart"/>
            <w:r w:rsidRPr="00C3087E">
              <w:rPr>
                <w:rFonts w:cs="Arial"/>
                <w:sz w:val="24"/>
                <w:szCs w:val="24"/>
                <w:lang w:val="en-US"/>
              </w:rPr>
              <w:t>Schweinegulasch</w:t>
            </w:r>
            <w:proofErr w:type="spellEnd"/>
            <w:r w:rsidRPr="00C3087E">
              <w:rPr>
                <w:noProof/>
                <w:sz w:val="24"/>
                <w:szCs w:val="24"/>
              </w:rPr>
              <w:pict w14:anchorId="7628AC3B">
                <v:shape id="_x0000_i1585" type="#_x0000_t75" alt="Schwein mit einfarbiger Füllung" style="width:19.5pt;height:10.5pt;visibility:visible">
                  <v:imagedata r:id="rId9" o:title="Schwein mit einfarbiger Füllung"/>
                  <o:lock v:ext="edit" aspectratio="f"/>
                </v:shape>
              </w:pic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1,a,a1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4" w:name="MZ3KF3TAG1TEIL2"/>
            <w:bookmarkEnd w:id="4"/>
            <w:r w:rsidRPr="00C3087E">
              <w:rPr>
                <w:rFonts w:cs="Arial"/>
                <w:sz w:val="24"/>
                <w:szCs w:val="24"/>
                <w:lang w:val="en-US"/>
              </w:rPr>
              <w:br/>
              <w:t>Spiralnudeln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C3087E">
              <w:rPr>
                <w:rFonts w:cs="Arial"/>
                <w:sz w:val="24"/>
                <w:szCs w:val="24"/>
                <w:lang w:val="en-US"/>
              </w:rPr>
              <w:t>Blumenkohlgemüse</w:t>
            </w:r>
            <w:proofErr w:type="spellEnd"/>
          </w:p>
          <w:p w14:paraId="35EBF8A6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C3087E">
              <w:rPr>
                <w:rFonts w:cs="Arial"/>
                <w:sz w:val="24"/>
                <w:szCs w:val="24"/>
              </w:rPr>
              <w:t xml:space="preserve">Salat 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1,4,j,g</w:t>
            </w:r>
          </w:p>
        </w:tc>
        <w:tc>
          <w:tcPr>
            <w:tcW w:w="263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307C9F6" w14:textId="2C833ED6" w:rsidR="00C3087E" w:rsidRPr="00C3087E" w:rsidRDefault="00C3087E" w:rsidP="00C3087E">
            <w:pPr>
              <w:spacing w:before="0" w:after="0" w:line="276" w:lineRule="auto"/>
              <w:rPr>
                <w:rFonts w:cs="Arial"/>
                <w:sz w:val="24"/>
                <w:szCs w:val="24"/>
              </w:rPr>
            </w:pPr>
            <w:bookmarkStart w:id="5" w:name="MZ3KF3TAG2TEIL1"/>
            <w:bookmarkStart w:id="6" w:name="MZ3KF3TAG2TEIL2"/>
            <w:bookmarkEnd w:id="5"/>
            <w:bookmarkEnd w:id="6"/>
            <w:r w:rsidRPr="00C3087E">
              <w:rPr>
                <w:rFonts w:cs="Arial"/>
                <w:sz w:val="24"/>
                <w:szCs w:val="24"/>
              </w:rPr>
              <w:t>Schweinefleisch</w:t>
            </w:r>
            <w:r>
              <w:rPr>
                <w:rFonts w:cs="Arial"/>
                <w:sz w:val="24"/>
                <w:szCs w:val="24"/>
              </w:rPr>
              <w:t>-</w:t>
            </w:r>
            <w:r w:rsidRPr="00C3087E">
              <w:rPr>
                <w:rFonts w:cs="Arial"/>
                <w:sz w:val="24"/>
                <w:szCs w:val="24"/>
              </w:rPr>
              <w:t xml:space="preserve">maultaschen </w:t>
            </w:r>
            <w:r w:rsidRPr="00C3087E">
              <w:rPr>
                <w:noProof/>
                <w:sz w:val="24"/>
                <w:szCs w:val="24"/>
              </w:rPr>
              <w:pict w14:anchorId="3A83ACD5">
                <v:shape id="_x0000_i1586" type="#_x0000_t75" alt="Schwein mit einfarbiger Füllung" style="width:19.5pt;height:10.5pt;visibility:visible">
                  <v:imagedata r:id="rId9" o:title="Schwein mit einfarbiger Füllung"/>
                  <o:lock v:ext="edit" aspectratio="f"/>
                </v:shape>
              </w:pic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a,a1,c,</w:t>
            </w:r>
            <w:proofErr w:type="spellStart"/>
            <w:r w:rsidRPr="00C3087E">
              <w:rPr>
                <w:rFonts w:cs="Arial"/>
                <w:sz w:val="24"/>
                <w:szCs w:val="24"/>
                <w:vertAlign w:val="superscript"/>
              </w:rPr>
              <w:t>i</w:t>
            </w:r>
            <w:proofErr w:type="spellEnd"/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</w:rPr>
              <w:br/>
              <w:t>Bratensauce</w:t>
            </w:r>
          </w:p>
          <w:p w14:paraId="38AEC149" w14:textId="0F7F55B5" w:rsidR="00C3087E" w:rsidRPr="00C3087E" w:rsidRDefault="00C3087E" w:rsidP="00C3087E">
            <w:pPr>
              <w:numPr>
                <w:ilvl w:val="0"/>
                <w:numId w:val="1"/>
              </w:numPr>
              <w:spacing w:before="0" w:after="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1,a,a1,a3,f,i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br/>
              <w:t>Kartoffelsalat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1,3,5,j,l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C3087E">
              <w:rPr>
                <w:rFonts w:cs="Arial"/>
                <w:sz w:val="24"/>
                <w:szCs w:val="24"/>
                <w:lang w:val="en-US"/>
              </w:rPr>
              <w:t>Salate</w:t>
            </w:r>
            <w:proofErr w:type="spellEnd"/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1,4,j,g</w:t>
            </w:r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339E437" w14:textId="77777777" w:rsidR="00C3087E" w:rsidRPr="00C3087E" w:rsidRDefault="00C3087E" w:rsidP="00C3087E">
            <w:pPr>
              <w:spacing w:before="40" w:after="40" w:line="276" w:lineRule="auto"/>
              <w:rPr>
                <w:rFonts w:cs="Arial"/>
                <w:sz w:val="24"/>
                <w:szCs w:val="24"/>
                <w:vertAlign w:val="superscript"/>
              </w:rPr>
            </w:pPr>
            <w:bookmarkStart w:id="7" w:name="MZ3KF3TAG3TEIL1"/>
            <w:bookmarkEnd w:id="7"/>
            <w:r w:rsidRPr="00C3087E">
              <w:rPr>
                <w:rFonts w:cs="Arial"/>
                <w:sz w:val="24"/>
                <w:szCs w:val="24"/>
              </w:rPr>
              <w:t>Kartoffelgulasch mit Paprika</w:t>
            </w:r>
            <w:r w:rsidRPr="00C3087E">
              <w:rPr>
                <w:noProof/>
                <w:sz w:val="24"/>
                <w:szCs w:val="24"/>
              </w:rPr>
              <w:pict w14:anchorId="688A47F6">
                <v:shape id="_x0000_i1590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1,a,a1</w: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bookmarkStart w:id="8" w:name="MZ3KF4TAG3TEIL2"/>
            <w:bookmarkEnd w:id="8"/>
            <w:r w:rsidRPr="00C3087E">
              <w:rPr>
                <w:rFonts w:cs="Arial"/>
                <w:sz w:val="24"/>
                <w:szCs w:val="24"/>
              </w:rPr>
              <w:br/>
              <w:t>Spätzle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a,a1,c</w: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</w:rPr>
              <w:br/>
              <w:t xml:space="preserve">Salat 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1,4,j,g</w:t>
            </w:r>
          </w:p>
        </w:tc>
        <w:tc>
          <w:tcPr>
            <w:tcW w:w="282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EF4CB86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9" w:name="MZ3KF3TAG4TEIL1"/>
            <w:bookmarkEnd w:id="9"/>
            <w:r w:rsidRPr="00C3087E">
              <w:rPr>
                <w:rFonts w:cs="Arial"/>
                <w:sz w:val="24"/>
                <w:szCs w:val="24"/>
              </w:rPr>
              <w:t xml:space="preserve">Gnocchi </w:t>
            </w:r>
            <w:r w:rsidRPr="00C3087E">
              <w:rPr>
                <w:noProof/>
                <w:sz w:val="24"/>
                <w:szCs w:val="24"/>
              </w:rPr>
              <w:pict w14:anchorId="1BF78761">
                <v:shape id="_x0000_i1589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bookmarkStart w:id="10" w:name="MZ3KF10TAG4TEIL2"/>
            <w:bookmarkEnd w:id="10"/>
            <w:r w:rsidRPr="00C3087E">
              <w:rPr>
                <w:rFonts w:cs="Arial"/>
                <w:sz w:val="24"/>
                <w:szCs w:val="24"/>
              </w:rPr>
              <w:br/>
              <w:t xml:space="preserve">Tomaten-Basilikumsoße </w:t>
            </w:r>
            <w:r w:rsidRPr="00C3087E">
              <w:rPr>
                <w:rFonts w:cs="Arial"/>
                <w:sz w:val="24"/>
                <w:szCs w:val="24"/>
              </w:rPr>
              <w:br/>
              <w:t>Hartkäse gerieben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1,2,g</w: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</w:p>
          <w:p w14:paraId="1030C0B4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vertAlign w:val="superscript"/>
              </w:rPr>
            </w:pPr>
            <w:r w:rsidRPr="00C3087E">
              <w:rPr>
                <w:rFonts w:cs="Arial"/>
                <w:sz w:val="24"/>
                <w:szCs w:val="24"/>
              </w:rPr>
              <w:t xml:space="preserve">Salate 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1,4,j,g</w:t>
            </w:r>
          </w:p>
        </w:tc>
        <w:tc>
          <w:tcPr>
            <w:tcW w:w="3282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95D77F5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11" w:name="MZ3KF3TAG5TEIL1"/>
            <w:bookmarkEnd w:id="11"/>
            <w:r w:rsidRPr="00C3087E">
              <w:rPr>
                <w:rFonts w:cs="Arial"/>
                <w:sz w:val="24"/>
                <w:szCs w:val="24"/>
              </w:rPr>
              <w:t>Fischnuggets aus Seefisch paniert</w:t>
            </w:r>
            <w:r w:rsidRPr="00C3087E">
              <w:rPr>
                <w:noProof/>
                <w:sz w:val="24"/>
                <w:szCs w:val="24"/>
              </w:rPr>
              <w:pict w14:anchorId="02115402">
                <v:shape id="_x0000_i1584" type="#_x0000_t75" alt="Fisch mit einfarbiger Füllung" style="width:16.5pt;height:12.75pt;visibility:visible">
                  <v:imagedata r:id="rId11" o:title="Fisch mit einfarbiger Füllung"/>
                  <o:lock v:ext="edit" aspectratio="f"/>
                </v:shape>
              </w:pic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a,a1,c,d,g</w: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bookmarkStart w:id="12" w:name="MZ3KF3TAG5TEIL2"/>
            <w:bookmarkEnd w:id="12"/>
            <w:r w:rsidRPr="00C3087E">
              <w:rPr>
                <w:rFonts w:cs="Arial"/>
                <w:sz w:val="24"/>
                <w:szCs w:val="24"/>
              </w:rPr>
              <w:br/>
            </w:r>
            <w:proofErr w:type="spellStart"/>
            <w:r w:rsidRPr="00C3087E">
              <w:rPr>
                <w:rFonts w:cs="Arial"/>
                <w:sz w:val="24"/>
                <w:szCs w:val="24"/>
              </w:rPr>
              <w:t>Ketschup</w:t>
            </w:r>
            <w:proofErr w:type="spellEnd"/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1</w:t>
            </w:r>
            <w:r w:rsidRPr="00C3087E">
              <w:rPr>
                <w:rFonts w:cs="Arial"/>
                <w:sz w:val="24"/>
                <w:szCs w:val="24"/>
              </w:rPr>
              <w:br/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Dampfkartoffeln 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</w:r>
            <w:r w:rsidRPr="00C3087E">
              <w:rPr>
                <w:rFonts w:cs="Arial"/>
                <w:sz w:val="24"/>
                <w:szCs w:val="24"/>
              </w:rPr>
              <w:t>Blattsalat Bio</w:t>
            </w:r>
            <w:r w:rsidRPr="00C3087E">
              <w:rPr>
                <w:noProof/>
                <w:sz w:val="24"/>
                <w:szCs w:val="24"/>
              </w:rPr>
              <w:pict w14:anchorId="6DD073F1">
                <v:shape id="_x0000_i1587" type="#_x0000_t75" style="width:13.5pt;height:13.5pt;visibility:visible">
                  <v:imagedata r:id="rId12" o:title=""/>
                </v:shape>
              </w:pic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</w:rPr>
              <w:br/>
              <w:t>Essig-Öl-Dressing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1,j</w:t>
            </w:r>
          </w:p>
        </w:tc>
        <w:bookmarkStart w:id="13" w:name="MZ3KF3TAG6TEIL1"/>
        <w:bookmarkStart w:id="14" w:name="MZ3KF3TAG7TEIL1"/>
        <w:bookmarkEnd w:id="13"/>
        <w:bookmarkEnd w:id="14"/>
      </w:tr>
      <w:tr w:rsidR="00C3087E" w:rsidRPr="00CC2D50" w14:paraId="33CAEC8C" w14:textId="77777777" w:rsidTr="00C3087E">
        <w:trPr>
          <w:trHeight w:val="1280"/>
        </w:trPr>
        <w:tc>
          <w:tcPr>
            <w:tcW w:w="1309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29E62500" w14:textId="77777777" w:rsid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>
              <w:rPr>
                <w:rFonts w:cs="Arial"/>
                <w:sz w:val="22"/>
              </w:rPr>
              <w:t>-</w:t>
            </w:r>
          </w:p>
          <w:p w14:paraId="7D2629F1" w14:textId="77777777" w:rsidR="00C3087E" w:rsidRPr="00743AB1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3C24048D" w14:textId="180DF1A4" w:rsidR="00C3087E" w:rsidRPr="00743AB1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 w:rsidRPr="00743AB1">
              <w:rPr>
                <w:rFonts w:cs="Arial"/>
                <w:b/>
                <w:bCs/>
                <w:i/>
                <w:iCs/>
                <w:sz w:val="22"/>
              </w:rPr>
              <w:t>Vege</w:t>
            </w:r>
            <w:r>
              <w:rPr>
                <w:rFonts w:cs="Arial"/>
                <w:b/>
                <w:bCs/>
                <w:i/>
                <w:iCs/>
                <w:sz w:val="22"/>
              </w:rPr>
              <w:t>-</w:t>
            </w:r>
            <w:r w:rsidRPr="00743AB1">
              <w:rPr>
                <w:rFonts w:cs="Arial"/>
                <w:b/>
                <w:bCs/>
                <w:i/>
                <w:iCs/>
                <w:sz w:val="22"/>
              </w:rPr>
              <w:t>tarisch</w:t>
            </w:r>
            <w:proofErr w:type="spellEnd"/>
          </w:p>
        </w:tc>
        <w:tc>
          <w:tcPr>
            <w:tcW w:w="2447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CCF74C1" w14:textId="0C831226" w:rsidR="00C3087E" w:rsidRPr="00C3087E" w:rsidRDefault="00C3087E" w:rsidP="00C3087E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Rote </w:t>
            </w:r>
            <w:proofErr w:type="spellStart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Bete</w:t>
            </w:r>
            <w:proofErr w:type="spellEnd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Bratling </w:t>
            </w:r>
            <w:r w:rsidRPr="00C3087E">
              <w:rPr>
                <w:noProof/>
                <w:sz w:val="24"/>
                <w:szCs w:val="24"/>
              </w:rPr>
              <w:pict w14:anchorId="70FCCCA0">
                <v:shape id="_x0000_i1591" type="#_x0000_t75" style="width:15pt;height:15pt;visibility:visible">
                  <v:imagedata r:id="rId13" o:title=""/>
                </v:shape>
              </w:pic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a,a1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bookmarkStart w:id="15" w:name="MZ3KF5TAG1TEIL2"/>
            <w:bookmarkEnd w:id="15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  <w:bookmarkStart w:id="16" w:name="MZ3KF5TAG1TEIL1"/>
            <w:bookmarkEnd w:id="16"/>
            <w:r w:rsidRPr="00C3087E">
              <w:rPr>
                <w:rFonts w:cs="Arial"/>
                <w:sz w:val="24"/>
                <w:szCs w:val="24"/>
                <w:lang w:val="en-US"/>
              </w:rPr>
              <w:t>Spiralnudeln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C3087E">
              <w:rPr>
                <w:rFonts w:cs="Arial"/>
                <w:sz w:val="24"/>
                <w:szCs w:val="24"/>
                <w:lang w:val="en-US"/>
              </w:rPr>
              <w:t>Blumenkohlgemüse</w:t>
            </w:r>
            <w:proofErr w:type="spellEnd"/>
          </w:p>
        </w:tc>
        <w:tc>
          <w:tcPr>
            <w:tcW w:w="263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DBF00A8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bookmarkStart w:id="17" w:name="MZ3KF5TAG2TEIL1"/>
            <w:bookmarkEnd w:id="17"/>
            <w:r w:rsidRPr="00C3087E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Vegetarische Maultaschen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 xml:space="preserve"> a,a1,c,i</w:t>
            </w:r>
          </w:p>
          <w:p w14:paraId="33890021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C3087E">
              <w:rPr>
                <w:rFonts w:cs="Arial"/>
                <w:sz w:val="24"/>
                <w:szCs w:val="24"/>
                <w:lang w:val="en-US"/>
              </w:rPr>
              <w:t>Kartoffelsalat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1,3,5,j,l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C3087E">
              <w:rPr>
                <w:rFonts w:cs="Arial"/>
                <w:sz w:val="24"/>
                <w:szCs w:val="24"/>
                <w:lang w:val="en-US"/>
              </w:rPr>
              <w:t>Salate</w:t>
            </w:r>
            <w:proofErr w:type="spellEnd"/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1,4,j,g</w:t>
            </w:r>
          </w:p>
        </w:tc>
        <w:tc>
          <w:tcPr>
            <w:tcW w:w="273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9D6B653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18" w:name="MZ3KF5TAG3TEIL1"/>
            <w:bookmarkEnd w:id="18"/>
          </w:p>
        </w:tc>
        <w:tc>
          <w:tcPr>
            <w:tcW w:w="282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D1D5ACE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19" w:name="MZ3KF5TAG4TEIL1"/>
            <w:bookmarkEnd w:id="19"/>
          </w:p>
        </w:tc>
        <w:tc>
          <w:tcPr>
            <w:tcW w:w="3282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A3163B5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0" w:name="MZ3KF5TAG5TEIL1"/>
            <w:bookmarkEnd w:id="20"/>
          </w:p>
        </w:tc>
        <w:bookmarkStart w:id="21" w:name="MZ3KF5TAG6TEIL1"/>
        <w:bookmarkStart w:id="22" w:name="MZ3KF5TAG7TEIL1"/>
        <w:bookmarkEnd w:id="21"/>
        <w:bookmarkEnd w:id="22"/>
      </w:tr>
      <w:tr w:rsidR="00C3087E" w:rsidRPr="00C3087E" w14:paraId="073AED3A" w14:textId="77777777" w:rsidTr="00C3087E">
        <w:trPr>
          <w:trHeight w:val="1145"/>
        </w:trPr>
        <w:tc>
          <w:tcPr>
            <w:tcW w:w="1309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0AE18FE1" w14:textId="77777777" w:rsid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>
              <w:rPr>
                <w:rFonts w:cs="Arial"/>
                <w:sz w:val="22"/>
              </w:rPr>
              <w:t>-</w:t>
            </w:r>
          </w:p>
          <w:p w14:paraId="0A595620" w14:textId="77777777" w:rsidR="00C3087E" w:rsidRPr="00743AB1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2049C39F" w14:textId="77777777" w:rsidR="00C3087E" w:rsidRPr="00743AB1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bCs/>
                <w:i/>
                <w:iCs/>
                <w:sz w:val="22"/>
              </w:rPr>
              <w:t>Moslem</w:t>
            </w:r>
          </w:p>
        </w:tc>
        <w:tc>
          <w:tcPr>
            <w:tcW w:w="2447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8E274DE" w14:textId="32C07A44" w:rsidR="00C3087E" w:rsidRPr="00C3087E" w:rsidRDefault="00C3087E" w:rsidP="00C3087E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23" w:name="MZ3KF7TAG1TEIL1"/>
            <w:bookmarkEnd w:id="23"/>
            <w:proofErr w:type="spellStart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Putengulasch</w:t>
            </w:r>
            <w:proofErr w:type="spellEnd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, </w:t>
            </w:r>
            <w:proofErr w:type="spellStart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mit</w:t>
            </w:r>
            <w:proofErr w:type="spellEnd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Champignons, Paprika </w:t>
            </w:r>
            <w:r w:rsidRPr="00C3087E">
              <w:rPr>
                <w:noProof/>
                <w:sz w:val="24"/>
                <w:szCs w:val="24"/>
              </w:rPr>
              <w:pict w14:anchorId="2D43126F">
                <v:shape id="_x0000_i1592" type="#_x0000_t75" alt="Huhn mit einfarbiger Füllung" style="width:15pt;height:8.25pt;visibility:visible">
                  <v:imagedata r:id="rId14" o:title="Huhn mit einfarbiger Füllung"/>
                  <o:lock v:ext="edit" aspectratio="f"/>
                </v:shape>
              </w:pic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1,3,a,a1,j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bookmarkStart w:id="24" w:name="MZ3KF7TAG1TEIL2"/>
            <w:bookmarkEnd w:id="24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  <w:t>Spiralnudeln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a,a1,c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  <w:proofErr w:type="spellStart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Blumenkohlgemüse</w:t>
            </w:r>
            <w:proofErr w:type="spellEnd"/>
          </w:p>
        </w:tc>
        <w:tc>
          <w:tcPr>
            <w:tcW w:w="263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94B47CA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noProof/>
                <w:sz w:val="24"/>
                <w:szCs w:val="24"/>
              </w:rPr>
            </w:pPr>
            <w:bookmarkStart w:id="25" w:name="MZ3KF7TAG2TEIL1"/>
            <w:bookmarkEnd w:id="25"/>
            <w:r w:rsidRPr="00C3087E">
              <w:rPr>
                <w:rFonts w:cs="Arial"/>
                <w:sz w:val="24"/>
                <w:szCs w:val="24"/>
                <w:lang w:val="en-US"/>
              </w:rPr>
              <w:t>Rindfleisch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>-</w:t>
            </w:r>
            <w:proofErr w:type="spellStart"/>
            <w:r w:rsidRPr="00C3087E">
              <w:rPr>
                <w:rFonts w:cs="Arial"/>
                <w:sz w:val="24"/>
                <w:szCs w:val="24"/>
                <w:lang w:val="en-US"/>
              </w:rPr>
              <w:t>maultaschen</w:t>
            </w:r>
            <w:proofErr w:type="spellEnd"/>
            <w:r w:rsidRPr="00C3087E">
              <w:rPr>
                <w:noProof/>
                <w:sz w:val="24"/>
                <w:szCs w:val="24"/>
              </w:rPr>
              <w:pict w14:anchorId="0126ECFE">
                <v:shape id="_x0000_i1593" type="#_x0000_t75" alt="Kuh mit einfarbiger Füllung" style="width:16.5pt;height:9.75pt;visibility:visible">
                  <v:imagedata r:id="rId15" o:title="Kuh mit einfarbiger Füllung"/>
                  <o:lock v:ext="edit" aspectratio="f"/>
                </v:shape>
              </w:pict>
            </w:r>
          </w:p>
          <w:p w14:paraId="0BF86BEB" w14:textId="5450C2BA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a,a1,c,i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26" w:name="MZ3KF6TAG2TEIL2"/>
            <w:bookmarkEnd w:id="26"/>
            <w:r w:rsidRPr="00C3087E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C3087E">
              <w:rPr>
                <w:rFonts w:cs="Arial"/>
                <w:sz w:val="24"/>
                <w:szCs w:val="24"/>
                <w:lang w:val="en-US"/>
              </w:rPr>
              <w:t>Bratensauce</w:t>
            </w:r>
            <w:proofErr w:type="spellEnd"/>
          </w:p>
          <w:p w14:paraId="32AA34C7" w14:textId="668B6040" w:rsidR="00C3087E" w:rsidRPr="00C3087E" w:rsidRDefault="00C3087E" w:rsidP="00C3087E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1,a,a1,a3,f,i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br/>
              <w:t>Kartoffelsalat</w:t>
            </w:r>
            <w:r w:rsidRPr="00C3087E">
              <w:rPr>
                <w:rFonts w:cs="Arial"/>
                <w:sz w:val="24"/>
                <w:szCs w:val="24"/>
                <w:vertAlign w:val="superscript"/>
                <w:lang w:val="en-US"/>
              </w:rPr>
              <w:t>1,3,5,j,l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3087E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C3087E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Salate</w:t>
            </w:r>
            <w:proofErr w:type="spellEnd"/>
          </w:p>
        </w:tc>
        <w:tc>
          <w:tcPr>
            <w:tcW w:w="273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6B77EC0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27" w:name="MZ3KF7TAG3TEIL1"/>
            <w:bookmarkEnd w:id="27"/>
          </w:p>
        </w:tc>
        <w:tc>
          <w:tcPr>
            <w:tcW w:w="282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8865808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28" w:name="MZ3KF7TAG4TEIL1"/>
            <w:bookmarkEnd w:id="28"/>
          </w:p>
        </w:tc>
        <w:tc>
          <w:tcPr>
            <w:tcW w:w="3282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4EBDAF0" w14:textId="77777777" w:rsidR="00C3087E" w:rsidRPr="00C3087E" w:rsidRDefault="00C3087E" w:rsidP="00C3087E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29" w:name="MZ3KF7TAG5TEIL1"/>
            <w:bookmarkEnd w:id="29"/>
          </w:p>
        </w:tc>
        <w:bookmarkStart w:id="30" w:name="MZ3KF7TAG6TEIL1"/>
        <w:bookmarkStart w:id="31" w:name="MZ3KF7TAG7TEIL1"/>
        <w:bookmarkEnd w:id="30"/>
        <w:bookmarkEnd w:id="31"/>
      </w:tr>
      <w:tr w:rsidR="00C3087E" w:rsidRPr="00C3087E" w14:paraId="0A57E27A" w14:textId="77777777" w:rsidTr="00C3087E">
        <w:trPr>
          <w:trHeight w:val="640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AAB7AD8" w14:textId="77777777" w:rsid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Dessert</w:t>
            </w:r>
          </w:p>
          <w:p w14:paraId="1F94BA30" w14:textId="77777777" w:rsidR="00C3087E" w:rsidRPr="00AE0DD5" w:rsidRDefault="00C3087E" w:rsidP="00C3087E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AE0DD5">
              <w:rPr>
                <w:rFonts w:cs="Arial"/>
                <w:b/>
                <w:bCs/>
                <w:sz w:val="22"/>
              </w:rPr>
              <w:t>Menu I</w:t>
            </w:r>
          </w:p>
        </w:tc>
        <w:tc>
          <w:tcPr>
            <w:tcW w:w="2447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7B797E2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2" w:name="MZ3KF9TAG1TEIL1"/>
            <w:bookmarkEnd w:id="32"/>
            <w:r w:rsidRPr="00C3087E">
              <w:rPr>
                <w:rFonts w:cs="Arial"/>
                <w:sz w:val="24"/>
                <w:szCs w:val="24"/>
              </w:rPr>
              <w:t>Aprikosenquark</w: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3,g</w: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bookmarkStart w:id="33" w:name="MZ3KF9TAG1TEIL2"/>
            <w:bookmarkEnd w:id="33"/>
          </w:p>
        </w:tc>
        <w:tc>
          <w:tcPr>
            <w:tcW w:w="263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94A87C7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4" w:name="MZ3KF9TAG2TEIL1"/>
            <w:bookmarkEnd w:id="34"/>
            <w:r w:rsidRPr="00C3087E">
              <w:rPr>
                <w:rFonts w:cs="Arial"/>
                <w:sz w:val="24"/>
                <w:szCs w:val="24"/>
              </w:rPr>
              <w:t xml:space="preserve">Kirschgrütze mit Zimt </w:t>
            </w:r>
            <w:bookmarkStart w:id="35" w:name="MZ3KF9TAG2TEIL2"/>
            <w:bookmarkEnd w:id="35"/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B47AC7E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r w:rsidRPr="00C3087E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Milchreis 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g</w:t>
            </w:r>
            <w:r w:rsidRPr="00C3087E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bookmarkStart w:id="36" w:name="MZ3KF5TAG3TEIL2"/>
            <w:bookmarkEnd w:id="36"/>
            <w:r w:rsidRPr="00C3087E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</w:r>
          </w:p>
        </w:tc>
        <w:tc>
          <w:tcPr>
            <w:tcW w:w="282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7B13764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7" w:name="MZ3KF9TAG4TEIL1"/>
            <w:bookmarkEnd w:id="37"/>
            <w:r w:rsidRPr="00C3087E">
              <w:rPr>
                <w:rFonts w:cs="Arial"/>
                <w:sz w:val="24"/>
                <w:szCs w:val="24"/>
              </w:rPr>
              <w:t>Apfelmus</w:t>
            </w:r>
            <w:r w:rsidRPr="00C3087E">
              <w:rPr>
                <w:noProof/>
                <w:sz w:val="24"/>
                <w:szCs w:val="24"/>
              </w:rPr>
              <w:pict w14:anchorId="4D5E7662">
                <v:shape id="_x0000_i1588" type="#_x0000_t75" alt="Apfel mit einfarbiger Füllung" style="width:13.5pt;height:9.75pt;visibility:visible">
                  <v:imagedata r:id="rId16" o:title="Apfel mit einfarbiger Füllung"/>
                  <o:lock v:ext="edit" aspectratio="f"/>
                </v:shape>
              </w:pict>
            </w:r>
            <w:r w:rsidRPr="00C3087E">
              <w:rPr>
                <w:rFonts w:cs="Arial"/>
                <w:sz w:val="24"/>
                <w:szCs w:val="24"/>
                <w:vertAlign w:val="superscript"/>
              </w:rPr>
              <w:t>3</w:t>
            </w:r>
            <w:r w:rsidRPr="00C3087E">
              <w:rPr>
                <w:rFonts w:cs="Arial"/>
                <w:sz w:val="24"/>
                <w:szCs w:val="24"/>
              </w:rPr>
              <w:t xml:space="preserve"> </w:t>
            </w:r>
            <w:bookmarkStart w:id="38" w:name="MZ3KF9TAG4TEIL2"/>
            <w:bookmarkEnd w:id="38"/>
          </w:p>
        </w:tc>
        <w:tc>
          <w:tcPr>
            <w:tcW w:w="3282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4A6B419" w14:textId="77777777" w:rsidR="00C3087E" w:rsidRPr="00C3087E" w:rsidRDefault="00C3087E" w:rsidP="00C3087E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9" w:name="MZ3KF9TAG5TEIL1"/>
            <w:bookmarkEnd w:id="39"/>
            <w:r w:rsidRPr="00C3087E">
              <w:rPr>
                <w:rFonts w:cs="Arial"/>
                <w:sz w:val="24"/>
                <w:szCs w:val="24"/>
              </w:rPr>
              <w:t xml:space="preserve">Obst </w:t>
            </w:r>
            <w:bookmarkStart w:id="40" w:name="MZ3KF9TAG5TEIL2"/>
            <w:bookmarkEnd w:id="40"/>
          </w:p>
        </w:tc>
      </w:tr>
    </w:tbl>
    <w:p w14:paraId="29992BA5" w14:textId="77777777" w:rsidR="00C3087E" w:rsidRDefault="00C3087E" w:rsidP="00C3087E">
      <w:pPr>
        <w:rPr>
          <w:lang w:eastAsia="de-DE"/>
        </w:rPr>
      </w:pPr>
    </w:p>
    <w:p w14:paraId="5C466F9D" w14:textId="77777777" w:rsidR="00C3087E" w:rsidRPr="00C3087E" w:rsidRDefault="00C3087E" w:rsidP="00C3087E">
      <w:pPr>
        <w:rPr>
          <w:lang w:eastAsia="de-DE"/>
        </w:rPr>
      </w:pPr>
    </w:p>
    <w:p w14:paraId="562A64BC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33676587" w14:textId="712BAECF" w:rsidR="005544B6" w:rsidRPr="006F4B05" w:rsidRDefault="00C476F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 w:rsidRPr="00E611F8">
        <w:rPr>
          <w:rFonts w:cs="Arial"/>
          <w:b/>
          <w:noProof/>
          <w:sz w:val="16"/>
          <w:szCs w:val="16"/>
        </w:rPr>
      </w:r>
      <w:r w:rsidR="001871F8" w:rsidRPr="00E611F8">
        <w:rPr>
          <w:rFonts w:cs="Arial"/>
          <w:b/>
          <w:sz w:val="16"/>
          <w:szCs w:val="16"/>
        </w:rPr>
        <w:pict w14:anchorId="3A58DA5C">
          <v:shape id="_x0000_s2052" type="#_x0000_t75" style="width:22.5pt;height:10.65pt;mso-position-horizontal-relative:char;mso-position-vertical-relative:line">
            <v:imagedata r:id="rId17" o:title=""/>
            <w10:anchorlock/>
          </v:shape>
        </w:pict>
      </w:r>
      <w:r w:rsidRPr="00E611F8">
        <w:rPr>
          <w:rFonts w:cs="Arial"/>
          <w:b/>
          <w:sz w:val="16"/>
          <w:szCs w:val="16"/>
        </w:rPr>
        <w:t xml:space="preserve"> = </w:t>
      </w:r>
      <w:r w:rsidR="001871F8" w:rsidRPr="00E611F8">
        <w:rPr>
          <w:rFonts w:ascii="Calibri" w:hAnsi="Calibri"/>
          <w:sz w:val="22"/>
        </w:rPr>
        <w:pict w14:anchorId="7DBDD542">
          <v:shape id="_x0000_i1026" type="#_x0000_t75" style="width:64.5pt;height:27.75pt">
            <v:imagedata r:id="rId18" o:title=""/>
          </v:shape>
        </w:pict>
      </w:r>
      <w:bookmarkStart w:id="41" w:name="S1"/>
      <w:bookmarkStart w:id="42" w:name="S7"/>
      <w:bookmarkEnd w:id="41"/>
      <w:bookmarkEnd w:id="42"/>
    </w:p>
    <w:sectPr w:rsidR="005544B6" w:rsidRPr="006F4B05" w:rsidSect="00C3087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1F27B" w14:textId="77777777" w:rsidR="008F1949" w:rsidRDefault="008F1949" w:rsidP="007A4E0C">
      <w:r>
        <w:separator/>
      </w:r>
    </w:p>
  </w:endnote>
  <w:endnote w:type="continuationSeparator" w:id="0">
    <w:p w14:paraId="523375E9" w14:textId="77777777" w:rsidR="008F1949" w:rsidRDefault="008F1949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9A0B5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01788" w14:textId="77777777" w:rsidR="00D565F2" w:rsidRDefault="005F78CA" w:rsidP="00F02FA3">
    <w:pPr>
      <w:rPr>
        <w:rFonts w:cs="Arial"/>
        <w:b/>
        <w:sz w:val="16"/>
        <w:szCs w:val="16"/>
      </w:rPr>
    </w:pPr>
    <w:r w:rsidRPr="00AE0DD5">
      <w:rPr>
        <w:noProof/>
        <w:sz w:val="20"/>
        <w:szCs w:val="16"/>
      </w:rPr>
      <w:pict w14:anchorId="60F22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559.6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26B3AC6D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E565A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E8CCD" w14:textId="77777777" w:rsidR="008F1949" w:rsidRDefault="008F1949" w:rsidP="007A4E0C">
      <w:r>
        <w:separator/>
      </w:r>
    </w:p>
  </w:footnote>
  <w:footnote w:type="continuationSeparator" w:id="0">
    <w:p w14:paraId="0BBBCDFE" w14:textId="77777777" w:rsidR="008F1949" w:rsidRDefault="008F1949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76F7F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BE615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D76FA" w14:textId="77777777" w:rsidR="001C2191" w:rsidRDefault="001C21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" o:spid="_x0000_i1025" type="#_x0000_t75" style="width:26.25pt;height:9.75pt;visibility:visible" o:bullet="t">
        <v:imagedata r:id="rId1" o:title=""/>
      </v:shape>
    </w:pict>
  </w:numPicBullet>
  <w:abstractNum w:abstractNumId="0" w15:restartNumberingAfterBreak="0">
    <w:nsid w:val="3F333E90"/>
    <w:multiLevelType w:val="hybridMultilevel"/>
    <w:tmpl w:val="5C0CD54A"/>
    <w:lvl w:ilvl="0" w:tplc="F33AAB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A94691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EE8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C64D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5A59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0A4A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EB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329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0257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54902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1949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949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087E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2D50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14061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3F7B08B3"/>
  <w15:docId w15:val="{5F0B8F39-D78B-4791-B161-7D4A1891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RV1.dot</Template>
  <TotalTime>0</TotalTime>
  <Pages>2</Pages>
  <Words>174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2</cp:revision>
  <cp:lastPrinted>2025-10-29T06:58:00Z</cp:lastPrinted>
  <dcterms:created xsi:type="dcterms:W3CDTF">2025-10-29T05:56:00Z</dcterms:created>
  <dcterms:modified xsi:type="dcterms:W3CDTF">2025-10-29T07:01:00Z</dcterms:modified>
</cp:coreProperties>
</file>