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30ADC" w14:textId="77777777" w:rsidR="00150C45" w:rsidRPr="00885B41" w:rsidRDefault="000A3AC6" w:rsidP="0036003B">
      <w:pPr>
        <w:rPr>
          <w:noProof/>
          <w:sz w:val="22"/>
          <w:u w:val="single"/>
          <w:lang w:eastAsia="de-DE"/>
        </w:rPr>
      </w:pPr>
      <w:r>
        <w:rPr>
          <w:noProof/>
          <w:szCs w:val="28"/>
        </w:rPr>
        <w:pict w14:anchorId="3B797C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" o:spid="_x0000_s2051" type="#_x0000_t75" style="position:absolute;margin-left:526.8pt;margin-top:-138.6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7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73747BED" w14:textId="6A4D3FA8" w:rsidR="005C5345" w:rsidRPr="00BE21B9" w:rsidRDefault="000A3AC6" w:rsidP="000F7657">
      <w:pPr>
        <w:pStyle w:val="berschrift1"/>
        <w:rPr>
          <w:sz w:val="28"/>
          <w:szCs w:val="20"/>
        </w:rPr>
      </w:pPr>
      <w:r>
        <w:rPr>
          <w:sz w:val="28"/>
          <w:szCs w:val="20"/>
        </w:rPr>
        <w:pict w14:anchorId="3EB7FA75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3123FE93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EA0476">
        <w:rPr>
          <w:sz w:val="28"/>
          <w:szCs w:val="20"/>
        </w:rPr>
        <w:t>13.04.26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EA0476">
        <w:rPr>
          <w:sz w:val="28"/>
          <w:szCs w:val="20"/>
        </w:rPr>
        <w:t>17.04.26</w:t>
      </w:r>
      <w:r w:rsidR="005762F8" w:rsidRPr="00BE21B9">
        <w:rPr>
          <w:sz w:val="28"/>
          <w:szCs w:val="20"/>
        </w:rPr>
        <w:t xml:space="preserve"> </w:t>
      </w: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26"/>
        <w:gridCol w:w="3282"/>
      </w:tblGrid>
      <w:tr w:rsidR="00743AB1" w:rsidRPr="005F78CA" w14:paraId="1CC9BCEE" w14:textId="77777777" w:rsidTr="00402164">
        <w:trPr>
          <w:trHeight w:val="485"/>
          <w:jc w:val="center"/>
        </w:trPr>
        <w:tc>
          <w:tcPr>
            <w:tcW w:w="1837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56C3236A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17327E24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382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071DDC62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3963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1F9C6303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4105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4D8F2189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478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07066E7F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5F78CA" w14:paraId="1AB4B0F8" w14:textId="77777777" w:rsidTr="00402164">
        <w:trPr>
          <w:trHeight w:val="1159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0199F0BB" w14:textId="3057EF7A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 w:rsidR="00402164">
              <w:rPr>
                <w:rFonts w:cs="Arial"/>
                <w:sz w:val="22"/>
              </w:rPr>
              <w:t>-</w:t>
            </w:r>
            <w:r w:rsidRPr="00743AB1">
              <w:rPr>
                <w:rFonts w:cs="Arial"/>
                <w:sz w:val="22"/>
              </w:rPr>
              <w:t>essen</w:t>
            </w:r>
          </w:p>
          <w:p w14:paraId="09B4E78A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  <w:p w14:paraId="7C23560C" w14:textId="53CBCE22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2A9098C" w14:textId="65D3C024" w:rsidR="00743AB1" w:rsidRPr="00402164" w:rsidRDefault="002F4D55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402164">
              <w:rPr>
                <w:rFonts w:cs="Arial"/>
                <w:sz w:val="24"/>
                <w:szCs w:val="24"/>
                <w:lang w:val="en-US"/>
              </w:rPr>
              <w:t xml:space="preserve">Tortellini Ricotta </w:t>
            </w:r>
            <w:proofErr w:type="spellStart"/>
            <w:r w:rsidRPr="00402164">
              <w:rPr>
                <w:rFonts w:cs="Arial"/>
                <w:sz w:val="24"/>
                <w:szCs w:val="24"/>
                <w:lang w:val="en-US"/>
              </w:rPr>
              <w:t>Spinat</w:t>
            </w:r>
            <w:proofErr w:type="spellEnd"/>
            <w:r w:rsidRPr="00402164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C42C70">
              <w:rPr>
                <w:noProof/>
                <w:sz w:val="24"/>
                <w:szCs w:val="24"/>
              </w:rPr>
              <w:pict w14:anchorId="20BA42B4">
                <v:shape id="_x0000_i1025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,g</w: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proofErr w:type="spellStart"/>
            <w:r w:rsidRPr="00402164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Tomatensauce</w:t>
            </w:r>
            <w:proofErr w:type="spellEnd"/>
            <w:r w:rsidRPr="00402164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9E039C4" w14:textId="765274B6" w:rsidR="00743AB1" w:rsidRPr="00402164" w:rsidRDefault="00C42C70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bookmarkStart w:id="3" w:name="MZ3KF3TAG2TEIL1"/>
            <w:bookmarkEnd w:id="3"/>
            <w:r>
              <w:rPr>
                <w:noProof/>
                <w:sz w:val="24"/>
                <w:szCs w:val="24"/>
              </w:rPr>
              <w:pict w14:anchorId="3210FC11">
                <v:shape id="_x0000_i1026" type="#_x0000_t75" style="width:13.5pt;height:6pt;visibility:visible">
                  <v:imagedata r:id="rId9" o:title=""/>
                </v:shape>
              </w:pict>
            </w:r>
            <w:r w:rsidR="00743AB1" w:rsidRPr="00402164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bookmarkStart w:id="4" w:name="MZ3KF3TAG2TEIL2"/>
            <w:bookmarkEnd w:id="4"/>
            <w:r w:rsidR="00EA0476" w:rsidRPr="00402164">
              <w:rPr>
                <w:rFonts w:cs="Arial"/>
                <w:sz w:val="24"/>
                <w:szCs w:val="24"/>
                <w:lang w:val="en-US"/>
              </w:rPr>
              <w:br/>
              <w:t>Saure Linsen</w:t>
            </w:r>
            <w:r w:rsidR="00EA0476"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1,3,</w:t>
            </w:r>
            <w:proofErr w:type="gramStart"/>
            <w:r w:rsidR="00EA0476"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5,a</w:t>
            </w:r>
            <w:proofErr w:type="gramEnd"/>
            <w:r w:rsidR="00EA0476"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,a</w:t>
            </w:r>
            <w:proofErr w:type="gramStart"/>
            <w:r w:rsidR="00EA0476"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1,a3,f</w:t>
            </w:r>
            <w:proofErr w:type="gramEnd"/>
            <w:r w:rsidR="00EA0476"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,</w:t>
            </w:r>
            <w:proofErr w:type="gramStart"/>
            <w:r w:rsidR="00EA0476"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g,i</w:t>
            </w:r>
            <w:proofErr w:type="gramEnd"/>
            <w:r w:rsidR="00EA0476"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,l</w:t>
            </w:r>
            <w:r w:rsidR="00EA0476" w:rsidRPr="00402164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EA0476" w:rsidRPr="00402164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="00EA0476" w:rsidRPr="00402164">
              <w:rPr>
                <w:rFonts w:cs="Arial"/>
                <w:sz w:val="24"/>
                <w:szCs w:val="24"/>
                <w:lang w:val="en-US"/>
              </w:rPr>
              <w:t>Saitenwurst</w:t>
            </w:r>
            <w:proofErr w:type="spellEnd"/>
            <w:r w:rsidR="00EA0476" w:rsidRPr="00402164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sz w:val="24"/>
                <w:szCs w:val="24"/>
              </w:rPr>
              <w:pict w14:anchorId="64E312BB">
                <v:shape id="_x0000_i1027" type="#_x0000_t75" alt="Schwein mit einfarbiger Füllung" style="width:19.5pt;height:10.5pt;visibility:visible">
                  <v:imagedata r:id="rId10" o:title="Schwein mit einfarbiger Füllung"/>
                  <o:lock v:ext="edit" aspectratio="f"/>
                </v:shape>
              </w:pict>
            </w:r>
            <w:r w:rsidR="00EA0476" w:rsidRPr="00402164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EA0476" w:rsidRPr="00402164">
              <w:rPr>
                <w:rFonts w:cs="Arial"/>
                <w:sz w:val="24"/>
                <w:szCs w:val="24"/>
                <w:lang w:val="en-US"/>
              </w:rPr>
              <w:br/>
            </w:r>
            <w:proofErr w:type="gramStart"/>
            <w:r w:rsidR="00EA0476" w:rsidRPr="00402164">
              <w:rPr>
                <w:rFonts w:cs="Arial"/>
                <w:sz w:val="24"/>
                <w:szCs w:val="24"/>
                <w:lang w:val="en-US"/>
              </w:rPr>
              <w:t>Spätzle</w:t>
            </w:r>
            <w:r w:rsidR="00EA0476"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0A15026D" w14:textId="12826B38" w:rsidR="00743AB1" w:rsidRPr="00402164" w:rsidRDefault="00C42C70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5" w:name="MZ3KF3TAG3TEIL1"/>
            <w:bookmarkEnd w:id="5"/>
            <w:r>
              <w:rPr>
                <w:noProof/>
                <w:sz w:val="24"/>
                <w:szCs w:val="24"/>
              </w:rPr>
              <w:pict w14:anchorId="520A9EE8">
                <v:shape id="_x0000_i1028" type="#_x0000_t75" style="width:13.5pt;height:6pt;visibility:visible">
                  <v:imagedata r:id="rId9" o:title=""/>
                </v:shape>
              </w:pict>
            </w:r>
            <w:r w:rsidR="005F5A4C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bookmarkStart w:id="6" w:name="MZ3KF1TAG4TEIL2"/>
            <w:bookmarkEnd w:id="6"/>
            <w:proofErr w:type="spellStart"/>
            <w:r w:rsidR="005F5A4C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Rinderboullion</w:t>
            </w:r>
            <w:proofErr w:type="spellEnd"/>
            <w:r>
              <w:rPr>
                <w:noProof/>
                <w:sz w:val="24"/>
                <w:szCs w:val="24"/>
              </w:rPr>
              <w:pict w14:anchorId="7C7F1BB8">
                <v:shape id="_x0000_i1029" type="#_x0000_t75" alt="Kuh mit einfarbiger Füllung" style="width:16.5pt;height:9.75pt;visibility:visible">
                  <v:imagedata r:id="rId11" o:title="Kuh mit einfarbiger Füllung"/>
                  <o:lock v:ext="edit" aspectratio="f"/>
                </v:shape>
              </w:pict>
            </w:r>
            <w:r w:rsidR="005F5A4C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mit</w:t>
            </w:r>
            <w:r w:rsid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 xml:space="preserve"> </w:t>
            </w:r>
            <w:proofErr w:type="gramStart"/>
            <w:r w:rsidR="005F5A4C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Riebele</w:t>
            </w:r>
            <w:r w:rsidR="005F5A4C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a,a1,c</w:t>
            </w:r>
            <w:proofErr w:type="gramEnd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30ACA7D" w14:textId="1D0739F8" w:rsidR="00743AB1" w:rsidRPr="00402164" w:rsidRDefault="00EA0476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7" w:name="MZ3KF3TAG4TEIL1"/>
            <w:bookmarkEnd w:id="7"/>
            <w:r w:rsidRPr="00402164">
              <w:rPr>
                <w:rFonts w:cs="Arial"/>
                <w:sz w:val="24"/>
                <w:szCs w:val="24"/>
              </w:rPr>
              <w:t xml:space="preserve">Schweineschnitzel paniert </w:t>
            </w:r>
            <w:r w:rsidR="00C42C70">
              <w:rPr>
                <w:noProof/>
                <w:sz w:val="24"/>
                <w:szCs w:val="24"/>
              </w:rPr>
              <w:pict w14:anchorId="41832B5F">
                <v:shape id="_x0000_i1030" type="#_x0000_t75" alt="Schwein mit einfarbiger Füllung" style="width:19.5pt;height:10.5pt;visibility:visible">
                  <v:imagedata r:id="rId10" o:title="Schwein mit einfarbiger Füllung"/>
                  <o:lock v:ext="edit" aspectratio="f"/>
                </v:shape>
              </w:pic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</w:rPr>
              <w:t>a,a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</w:rPr>
              <w:t>1</w:t>
            </w:r>
            <w:r w:rsidR="00743AB1" w:rsidRPr="00402164">
              <w:rPr>
                <w:rFonts w:cs="Arial"/>
                <w:sz w:val="24"/>
                <w:szCs w:val="24"/>
              </w:rPr>
              <w:t xml:space="preserve"> </w:t>
            </w:r>
            <w:bookmarkStart w:id="8" w:name="MZ3KF3TAG4TEIL2"/>
            <w:bookmarkEnd w:id="8"/>
            <w:r w:rsidRPr="00402164">
              <w:rPr>
                <w:rFonts w:cs="Arial"/>
                <w:sz w:val="24"/>
                <w:szCs w:val="24"/>
              </w:rPr>
              <w:br/>
            </w:r>
            <w:proofErr w:type="gramStart"/>
            <w:r w:rsidRPr="00402164">
              <w:rPr>
                <w:rFonts w:cs="Arial"/>
                <w:sz w:val="24"/>
                <w:szCs w:val="24"/>
              </w:rPr>
              <w:t>Bratensauce</w:t>
            </w:r>
            <w:r w:rsidRPr="00402164">
              <w:rPr>
                <w:rFonts w:cs="Arial"/>
                <w:sz w:val="24"/>
                <w:szCs w:val="24"/>
                <w:vertAlign w:val="superscript"/>
              </w:rPr>
              <w:t>a,a1,a3,f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</w:rPr>
              <w:t>,i</w:t>
            </w:r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r w:rsidRPr="00402164">
              <w:rPr>
                <w:rFonts w:cs="Arial"/>
                <w:sz w:val="24"/>
                <w:szCs w:val="24"/>
              </w:rPr>
              <w:br/>
              <w:t>Kartoffelsalat mit Blattsalat</w:t>
            </w:r>
            <w:r w:rsidRPr="00402164">
              <w:rPr>
                <w:rFonts w:cs="Arial"/>
                <w:sz w:val="24"/>
                <w:szCs w:val="24"/>
                <w:vertAlign w:val="superscript"/>
              </w:rPr>
              <w:t>1,3,</w: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</w:rPr>
              <w:t>5,j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</w:rPr>
              <w:t>,l</w:t>
            </w:r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r w:rsidRPr="00402164">
              <w:rPr>
                <w:rFonts w:cs="Arial"/>
                <w:sz w:val="24"/>
                <w:szCs w:val="24"/>
              </w:rPr>
              <w:br/>
              <w:t>Zitrone Blattsalat Bio</w:t>
            </w:r>
            <w:r w:rsidR="00C42C70">
              <w:rPr>
                <w:noProof/>
                <w:sz w:val="24"/>
                <w:szCs w:val="24"/>
              </w:rPr>
              <w:pict w14:anchorId="2A3DB9A2">
                <v:shape id="_x0000_i1031" type="#_x0000_t75" style="width:13.5pt;height:13.5pt;visibility:visible">
                  <v:imagedata r:id="rId12" o:title=""/>
                </v:shape>
              </w:pict>
            </w:r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r w:rsidRPr="00402164">
              <w:rPr>
                <w:rFonts w:cs="Arial"/>
                <w:sz w:val="24"/>
                <w:szCs w:val="24"/>
              </w:rPr>
              <w:br/>
              <w:t>Essig-Öl-Dressing</w:t>
            </w:r>
            <w:r w:rsidRPr="00402164">
              <w:rPr>
                <w:rFonts w:cs="Arial"/>
                <w:sz w:val="24"/>
                <w:szCs w:val="24"/>
                <w:vertAlign w:val="superscript"/>
              </w:rPr>
              <w:t>1,3,</w: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</w:rPr>
              <w:t>5,j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</w:rPr>
              <w:t>,l</w:t>
            </w:r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300714C6" w14:textId="05642DA1" w:rsidR="00743AB1" w:rsidRPr="00402164" w:rsidRDefault="00C12B97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9" w:name="MZ3KF3TAG5TEIL1"/>
            <w:bookmarkEnd w:id="9"/>
            <w:r w:rsidRPr="00402164">
              <w:rPr>
                <w:rFonts w:cs="Arial"/>
                <w:sz w:val="24"/>
                <w:szCs w:val="24"/>
              </w:rPr>
              <w:t xml:space="preserve">Scholle paniert </w:t>
            </w:r>
            <w:r w:rsidR="00C42C70">
              <w:rPr>
                <w:noProof/>
                <w:sz w:val="24"/>
                <w:szCs w:val="24"/>
              </w:rPr>
              <w:pict w14:anchorId="53E89998">
                <v:shape id="_x0000_i1032" type="#_x0000_t75" alt="Fisch mit einfarbiger Füllung" style="width:16.5pt;height:12.75pt;visibility:visible">
                  <v:imagedata r:id="rId13" o:title="Fisch mit einfarbiger Füllung"/>
                  <o:lock v:ext="edit" aspectratio="f"/>
                </v:shape>
              </w:pic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</w:rPr>
              <w:t>a,a1,d</w:t>
            </w:r>
            <w:proofErr w:type="gramEnd"/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bookmarkStart w:id="10" w:name="MZ3KF4TAG5TEIL2"/>
            <w:bookmarkEnd w:id="10"/>
            <w:r w:rsidRPr="00402164">
              <w:rPr>
                <w:rFonts w:cs="Arial"/>
                <w:sz w:val="24"/>
                <w:szCs w:val="24"/>
              </w:rPr>
              <w:br/>
            </w:r>
            <w:proofErr w:type="spellStart"/>
            <w:r w:rsidRPr="00402164">
              <w:rPr>
                <w:rFonts w:cs="Arial"/>
                <w:sz w:val="24"/>
                <w:szCs w:val="24"/>
              </w:rPr>
              <w:t>Schnittlauchsoße</w:t>
            </w:r>
            <w:r w:rsidRPr="00402164">
              <w:rPr>
                <w:rFonts w:cs="Arial"/>
                <w:sz w:val="24"/>
                <w:szCs w:val="24"/>
                <w:vertAlign w:val="superscript"/>
              </w:rPr>
              <w:t>g</w:t>
            </w:r>
            <w:proofErr w:type="spellEnd"/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r w:rsidRPr="00402164">
              <w:rPr>
                <w:rFonts w:cs="Arial"/>
                <w:sz w:val="24"/>
                <w:szCs w:val="24"/>
              </w:rPr>
              <w:br/>
              <w:t xml:space="preserve">Dampfkartoffeln </w:t>
            </w:r>
            <w:r w:rsidRPr="00402164">
              <w:rPr>
                <w:rFonts w:cs="Arial"/>
                <w:sz w:val="24"/>
                <w:szCs w:val="24"/>
              </w:rPr>
              <w:br/>
              <w:t xml:space="preserve">Zitrone </w:t>
            </w:r>
            <w:r w:rsidRPr="00402164">
              <w:rPr>
                <w:rFonts w:cs="Arial"/>
                <w:sz w:val="24"/>
                <w:szCs w:val="24"/>
              </w:rPr>
              <w:br/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Grüner Salat Bio</w:t>
            </w:r>
            <w:r w:rsidR="00C42C70">
              <w:rPr>
                <w:noProof/>
                <w:sz w:val="24"/>
                <w:szCs w:val="24"/>
              </w:rPr>
              <w:pict w14:anchorId="1D594977">
                <v:shape id="_x0000_i1033" type="#_x0000_t75" style="width:13.5pt;height:13.5pt;visibility:visible">
                  <v:imagedata r:id="rId12" o:title=""/>
                </v:shape>
              </w:pic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  <w:t>Cocktail Dressing</w:t>
            </w:r>
            <w:proofErr w:type="gramStart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1,g</w:t>
            </w:r>
            <w:proofErr w:type="gramEnd"/>
          </w:p>
        </w:tc>
        <w:bookmarkStart w:id="11" w:name="MZ3KF3TAG6TEIL1"/>
        <w:bookmarkStart w:id="12" w:name="MZ3KF3TAG7TEIL1"/>
        <w:bookmarkEnd w:id="11"/>
        <w:bookmarkEnd w:id="12"/>
      </w:tr>
      <w:tr w:rsidR="00743AB1" w:rsidRPr="005F78CA" w14:paraId="0F377082" w14:textId="77777777" w:rsidTr="00402164">
        <w:trPr>
          <w:trHeight w:val="1027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5F0A6155" w14:textId="63C71980" w:rsidR="00743AB1" w:rsidRPr="00743AB1" w:rsidRDefault="005F5A4C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r>
              <w:rPr>
                <w:rFonts w:cs="Arial"/>
                <w:b/>
                <w:bCs/>
                <w:i/>
                <w:iCs/>
                <w:sz w:val="22"/>
              </w:rPr>
              <w:t>Moslem</w:t>
            </w:r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C44D465" w14:textId="4CAFC75E" w:rsidR="00743AB1" w:rsidRPr="00402164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bookmarkStart w:id="13" w:name="MZ3KF4TAG1TEIL1"/>
            <w:bookmarkStart w:id="14" w:name="MZ3KF4TAG1TEIL2"/>
            <w:bookmarkEnd w:id="13"/>
            <w:bookmarkEnd w:id="14"/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1F94902" w14:textId="3014832A" w:rsidR="005F5A4C" w:rsidRPr="00402164" w:rsidRDefault="005F5A4C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bookmarkStart w:id="15" w:name="MZ3KF4TAG2TEIL1"/>
            <w:bookmarkEnd w:id="15"/>
            <w:r w:rsidRPr="00402164">
              <w:rPr>
                <w:rFonts w:cs="Arial"/>
                <w:sz w:val="24"/>
                <w:szCs w:val="24"/>
                <w:lang w:val="en-US"/>
              </w:rPr>
              <w:t>Saure Linsen</w:t>
            </w:r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1,3,</w: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5,a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,a</w: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1,a3,f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,</w: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g,i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,l</w:t>
            </w:r>
            <w:r w:rsidRPr="00402164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bookmarkStart w:id="16" w:name="MZ3KF6TAG2TEIL2"/>
            <w:bookmarkEnd w:id="16"/>
            <w:r w:rsidRPr="00402164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402164">
              <w:rPr>
                <w:rFonts w:cs="Arial"/>
                <w:sz w:val="24"/>
                <w:szCs w:val="24"/>
                <w:lang w:val="en-US"/>
              </w:rPr>
              <w:t>Putensaitenwurst</w:t>
            </w:r>
            <w:proofErr w:type="spellEnd"/>
            <w:r w:rsidRPr="00402164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C42C70">
              <w:rPr>
                <w:noProof/>
                <w:sz w:val="24"/>
                <w:szCs w:val="24"/>
              </w:rPr>
              <w:pict w14:anchorId="7D23C16C">
                <v:shape id="_x0000_i1034" type="#_x0000_t75" alt="Huhn mit einfarbiger Füllung" style="width:15pt;height:8.25pt;visibility:visible">
                  <v:imagedata r:id="rId14" o:title="Huhn mit einfarbiger Füllung"/>
                  <o:lock v:ext="edit" aspectratio="f"/>
                </v:shape>
              </w:pic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</w:p>
          <w:p w14:paraId="6794EA59" w14:textId="6CF9B09C" w:rsidR="00743AB1" w:rsidRPr="00402164" w:rsidRDefault="005F5A4C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gramStart"/>
            <w:r w:rsidRPr="00402164">
              <w:rPr>
                <w:rFonts w:cs="Arial"/>
                <w:sz w:val="24"/>
                <w:szCs w:val="24"/>
                <w:lang w:val="en-US"/>
              </w:rPr>
              <w:t>Spätzle</w:t>
            </w:r>
            <w:r w:rsidRPr="00402164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56EF595C" w14:textId="77CCC3F5" w:rsidR="00743AB1" w:rsidRPr="00402164" w:rsidRDefault="00743AB1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17" w:name="MZ3KF4TAG3TEIL1"/>
            <w:bookmarkEnd w:id="17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6147D65" w14:textId="0C729FB4" w:rsidR="005F5A4C" w:rsidRPr="00402164" w:rsidRDefault="005F5A4C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vertAlign w:val="superscript"/>
              </w:rPr>
            </w:pPr>
            <w:bookmarkStart w:id="18" w:name="MZ3KF4TAG4TEIL1"/>
            <w:bookmarkEnd w:id="18"/>
            <w:proofErr w:type="gramStart"/>
            <w:r w:rsidRPr="00402164">
              <w:rPr>
                <w:rFonts w:cs="Arial"/>
                <w:sz w:val="24"/>
                <w:szCs w:val="24"/>
              </w:rPr>
              <w:t>Putenschnitzel</w:t>
            </w:r>
            <w:r w:rsidRPr="00402164">
              <w:rPr>
                <w:rFonts w:cs="Arial"/>
                <w:sz w:val="24"/>
                <w:szCs w:val="24"/>
                <w:vertAlign w:val="superscript"/>
              </w:rPr>
              <w:t>a,a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</w:rPr>
              <w:t>1</w:t>
            </w:r>
          </w:p>
          <w:p w14:paraId="3743F005" w14:textId="2646D2DF" w:rsidR="00743AB1" w:rsidRPr="00402164" w:rsidRDefault="005F5A4C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proofErr w:type="gramStart"/>
            <w:r w:rsidRPr="00402164">
              <w:rPr>
                <w:rFonts w:cs="Arial"/>
                <w:sz w:val="24"/>
                <w:szCs w:val="24"/>
              </w:rPr>
              <w:t>Bratensauce</w:t>
            </w:r>
            <w:r w:rsidRPr="00402164">
              <w:rPr>
                <w:rFonts w:cs="Arial"/>
                <w:sz w:val="24"/>
                <w:szCs w:val="24"/>
                <w:vertAlign w:val="superscript"/>
              </w:rPr>
              <w:t>a,a1,a3,f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</w:rPr>
              <w:t>,i</w:t>
            </w:r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r w:rsidRPr="00402164">
              <w:rPr>
                <w:rFonts w:cs="Arial"/>
                <w:sz w:val="24"/>
                <w:szCs w:val="24"/>
              </w:rPr>
              <w:br/>
              <w:t>Kartoffelsalat mit Blattsalat</w:t>
            </w:r>
            <w:r w:rsidRPr="00402164">
              <w:rPr>
                <w:rFonts w:cs="Arial"/>
                <w:sz w:val="24"/>
                <w:szCs w:val="24"/>
                <w:vertAlign w:val="superscript"/>
              </w:rPr>
              <w:t>1,3,</w: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</w:rPr>
              <w:t>5,j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</w:rPr>
              <w:t>,l</w:t>
            </w:r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r w:rsidRPr="00402164">
              <w:rPr>
                <w:rFonts w:cs="Arial"/>
                <w:sz w:val="24"/>
                <w:szCs w:val="24"/>
              </w:rPr>
              <w:br/>
              <w:t>Zitrone Blattsalat Bio</w:t>
            </w:r>
            <w:r w:rsidR="00C42C70">
              <w:rPr>
                <w:noProof/>
                <w:sz w:val="24"/>
                <w:szCs w:val="24"/>
              </w:rPr>
              <w:pict w14:anchorId="773F669C">
                <v:shape id="_x0000_i1035" type="#_x0000_t75" style="width:13.5pt;height:13.5pt;visibility:visible">
                  <v:imagedata r:id="rId12" o:title=""/>
                </v:shape>
              </w:pict>
            </w:r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r w:rsidRPr="00402164">
              <w:rPr>
                <w:rFonts w:cs="Arial"/>
                <w:sz w:val="24"/>
                <w:szCs w:val="24"/>
              </w:rPr>
              <w:br/>
              <w:t>Essig-Öl-Dressing</w:t>
            </w:r>
            <w:r w:rsidRPr="00402164">
              <w:rPr>
                <w:rFonts w:cs="Arial"/>
                <w:sz w:val="24"/>
                <w:szCs w:val="24"/>
                <w:vertAlign w:val="superscript"/>
              </w:rPr>
              <w:t>1,3,</w: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</w:rPr>
              <w:t>5,j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</w:rPr>
              <w:t>,l</w:t>
            </w:r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445BC23D" w14:textId="2564B642" w:rsidR="00743AB1" w:rsidRPr="00402164" w:rsidRDefault="00743AB1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19" w:name="MZ3KF4TAG5TEIL1"/>
            <w:bookmarkEnd w:id="19"/>
          </w:p>
        </w:tc>
        <w:bookmarkStart w:id="20" w:name="MZ3KF4TAG6TEIL1"/>
        <w:bookmarkStart w:id="21" w:name="MZ3KF4TAG7TEIL1"/>
        <w:bookmarkEnd w:id="20"/>
        <w:bookmarkEnd w:id="21"/>
      </w:tr>
      <w:tr w:rsidR="00743AB1" w:rsidRPr="00EA0476" w14:paraId="00E65897" w14:textId="77777777" w:rsidTr="00402164">
        <w:trPr>
          <w:trHeight w:val="1280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307867CF" w14:textId="15A4109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r w:rsidRPr="00743AB1">
              <w:rPr>
                <w:rFonts w:cs="Arial"/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 w:rsidRPr="00743AB1">
              <w:rPr>
                <w:rFonts w:cs="Arial"/>
                <w:b/>
                <w:bCs/>
                <w:i/>
                <w:iCs/>
                <w:sz w:val="22"/>
              </w:rPr>
              <w:t>Vege</w:t>
            </w:r>
            <w:r w:rsidR="00402164">
              <w:rPr>
                <w:rFonts w:cs="Arial"/>
                <w:b/>
                <w:bCs/>
                <w:i/>
                <w:iCs/>
                <w:sz w:val="22"/>
              </w:rPr>
              <w:t>-</w:t>
            </w:r>
            <w:r w:rsidRPr="00743AB1">
              <w:rPr>
                <w:rFonts w:cs="Arial"/>
                <w:b/>
                <w:bCs/>
                <w:i/>
                <w:iCs/>
                <w:sz w:val="22"/>
              </w:rPr>
              <w:t>tarisch</w:t>
            </w:r>
            <w:proofErr w:type="spellEnd"/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16333F54" w14:textId="077F00CB" w:rsidR="00743AB1" w:rsidRPr="00402164" w:rsidRDefault="00743AB1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2" w:name="MZ3KF5TAG1TEIL1"/>
            <w:bookmarkEnd w:id="22"/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71125CC" w14:textId="612562B4" w:rsidR="00743AB1" w:rsidRPr="00402164" w:rsidRDefault="00EA0476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3" w:name="MZ3KF5TAG2TEIL1"/>
            <w:bookmarkEnd w:id="23"/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Saure Linsen</w: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1,3,</w:t>
            </w:r>
            <w:proofErr w:type="gramStart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5,a</w:t>
            </w:r>
            <w:proofErr w:type="gramEnd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,a</w:t>
            </w:r>
            <w:proofErr w:type="gramStart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1,a3,f</w:t>
            </w:r>
            <w:proofErr w:type="gramEnd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,</w:t>
            </w:r>
            <w:proofErr w:type="gramStart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g,i</w:t>
            </w:r>
            <w:proofErr w:type="gramEnd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,l</w:t>
            </w:r>
            <w:r w:rsidR="00743AB1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bookmarkStart w:id="24" w:name="MZ3KF5TAG2TEIL2"/>
            <w:bookmarkEnd w:id="24"/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  <w:t xml:space="preserve">Vegetarische Bratwurst </w:t>
            </w:r>
            <w:r w:rsidR="00C42C70">
              <w:rPr>
                <w:noProof/>
                <w:sz w:val="24"/>
                <w:szCs w:val="24"/>
              </w:rPr>
              <w:pict w14:anchorId="4F71F088">
                <v:shape id="_x0000_i1036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proofErr w:type="gramStart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c,e2,e3,e4,e5,e6,e7,e8,e9,f</w:t>
            </w:r>
            <w:proofErr w:type="gramEnd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,</w:t>
            </w:r>
            <w:proofErr w:type="gramStart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h,i</w:t>
            </w:r>
            <w:proofErr w:type="gramEnd"/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,k</w: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</w:r>
            <w:proofErr w:type="gramStart"/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Spätzle</w: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a,a1,c</w:t>
            </w:r>
            <w:proofErr w:type="gramEnd"/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550CC4D" w14:textId="77777777" w:rsidR="00743AB1" w:rsidRPr="00402164" w:rsidRDefault="005F5A4C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5" w:name="MZ3KF5TAG3TEIL1"/>
            <w:bookmarkEnd w:id="25"/>
            <w:proofErr w:type="spellStart"/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Gemüseboullion</w:t>
            </w:r>
            <w:proofErr w:type="spellEnd"/>
          </w:p>
          <w:p w14:paraId="77E3EA5C" w14:textId="513FE451" w:rsidR="005F5A4C" w:rsidRPr="00402164" w:rsidRDefault="005F5A4C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mit </w:t>
            </w:r>
            <w:proofErr w:type="gramStart"/>
            <w:r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Riebele</w:t>
            </w:r>
            <w:r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a,a1,c</w:t>
            </w:r>
            <w:proofErr w:type="gramEnd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7DA2B0CC" w14:textId="2F677012" w:rsidR="00743AB1" w:rsidRPr="00402164" w:rsidRDefault="00C42C70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6" w:name="MZ3KF5TAG4TEIL1"/>
            <w:bookmarkEnd w:id="26"/>
            <w:r>
              <w:rPr>
                <w:noProof/>
                <w:sz w:val="24"/>
                <w:szCs w:val="24"/>
              </w:rPr>
              <w:pict w14:anchorId="526E11A4">
                <v:shape id="_x0000_i1037" type="#_x0000_t75" style="width:13.5pt;height:6pt;visibility:visible">
                  <v:imagedata r:id="rId9" o:title=""/>
                </v:shape>
              </w:pict>
            </w:r>
            <w:r w:rsidR="00743AB1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bookmarkStart w:id="27" w:name="MZ3KF5TAG4TEIL2"/>
            <w:bookmarkEnd w:id="27"/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  <w:t xml:space="preserve">Vegetarische Maultaschen gefüllt mit Kartoffeln Karotten Spinat </w:t>
            </w:r>
            <w:r>
              <w:rPr>
                <w:noProof/>
                <w:sz w:val="24"/>
                <w:szCs w:val="24"/>
              </w:rPr>
              <w:pict w14:anchorId="5C5120E2">
                <v:shape id="_x0000_i1038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proofErr w:type="gramStart"/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a,a1,c</w:t>
            </w:r>
            <w:proofErr w:type="gramEnd"/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,i</w:t>
            </w:r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Zwiebelschmelze</w:t>
            </w:r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g</w:t>
            </w:r>
            <w:proofErr w:type="spellEnd"/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  <w:t>Kartoffelsalat mit Blattsalat</w:t>
            </w:r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1,3,</w:t>
            </w:r>
            <w:proofErr w:type="gramStart"/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5,j</w:t>
            </w:r>
            <w:proofErr w:type="gramEnd"/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,l</w:t>
            </w:r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Blattsalat Bio</w:t>
            </w:r>
            <w:r>
              <w:rPr>
                <w:noProof/>
                <w:sz w:val="24"/>
                <w:szCs w:val="24"/>
              </w:rPr>
              <w:pict w14:anchorId="6339DF8B">
                <v:shape id="_x0000_i1039" type="#_x0000_t75" style="width:13.5pt;height:13.5pt;visibility:visible">
                  <v:imagedata r:id="rId12" o:title=""/>
                </v:shape>
              </w:pict>
            </w:r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  <w:t>Essig-Öl-Dressing</w:t>
            </w:r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1,3,</w:t>
            </w:r>
            <w:proofErr w:type="gramStart"/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5,j</w:t>
            </w:r>
            <w:proofErr w:type="gramEnd"/>
            <w:r w:rsidR="00EA0476" w:rsidRPr="00402164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,l</w:t>
            </w:r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565792B" w14:textId="1AFFCFF9" w:rsidR="00743AB1" w:rsidRPr="00402164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8" w:name="MZ3KF5TAG5TEIL1"/>
            <w:bookmarkEnd w:id="28"/>
          </w:p>
        </w:tc>
        <w:bookmarkStart w:id="29" w:name="MZ3KF5TAG6TEIL1"/>
        <w:bookmarkStart w:id="30" w:name="MZ3KF5TAG7TEIL1"/>
        <w:bookmarkEnd w:id="29"/>
        <w:bookmarkEnd w:id="30"/>
      </w:tr>
      <w:tr w:rsidR="00743AB1" w:rsidRPr="005F78CA" w14:paraId="7CBE9BD1" w14:textId="77777777" w:rsidTr="00402164">
        <w:trPr>
          <w:trHeight w:val="644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6B3950C8" w14:textId="77777777" w:rsidR="00C42745" w:rsidRDefault="00743AB1" w:rsidP="00C42745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 xml:space="preserve">Dessert </w:t>
            </w:r>
          </w:p>
          <w:p w14:paraId="10DCECEA" w14:textId="582801C7" w:rsidR="00743AB1" w:rsidRPr="00743AB1" w:rsidRDefault="00743AB1" w:rsidP="00C42745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067981FC" w14:textId="1B8FEA65" w:rsidR="00743AB1" w:rsidRPr="00402164" w:rsidRDefault="00EA0476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1" w:name="MZ3KF8TAG1TEIL1"/>
            <w:bookmarkEnd w:id="31"/>
            <w:proofErr w:type="spellStart"/>
            <w:r w:rsidRPr="00402164">
              <w:rPr>
                <w:rFonts w:cs="Arial"/>
                <w:sz w:val="24"/>
                <w:szCs w:val="24"/>
              </w:rPr>
              <w:t>Vanillepudding</w:t>
            </w:r>
            <w:r w:rsidRPr="00402164">
              <w:rPr>
                <w:rFonts w:cs="Arial"/>
                <w:sz w:val="24"/>
                <w:szCs w:val="24"/>
                <w:vertAlign w:val="superscript"/>
              </w:rPr>
              <w:t>g</w:t>
            </w:r>
            <w:proofErr w:type="spellEnd"/>
            <w:r w:rsidR="00743AB1" w:rsidRPr="00402164">
              <w:rPr>
                <w:rFonts w:cs="Arial"/>
                <w:sz w:val="24"/>
                <w:szCs w:val="24"/>
              </w:rPr>
              <w:t xml:space="preserve"> </w:t>
            </w:r>
            <w:bookmarkStart w:id="32" w:name="MZ3KF8TAG1TEIL2"/>
            <w:bookmarkEnd w:id="32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7E7C6421" w14:textId="2F20F989" w:rsidR="00743AB1" w:rsidRPr="00402164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bookmarkStart w:id="33" w:name="MZ3KF8TAG2TEIL1"/>
            <w:bookmarkEnd w:id="33"/>
            <w:proofErr w:type="spellStart"/>
            <w:r w:rsidR="00EA0476" w:rsidRPr="00402164">
              <w:rPr>
                <w:rFonts w:cs="Arial"/>
                <w:sz w:val="24"/>
                <w:szCs w:val="24"/>
              </w:rPr>
              <w:t>Stracciatellajoghurt</w:t>
            </w:r>
            <w:r w:rsidR="00EA0476" w:rsidRPr="00402164">
              <w:rPr>
                <w:rFonts w:cs="Arial"/>
                <w:sz w:val="24"/>
                <w:szCs w:val="24"/>
                <w:vertAlign w:val="superscript"/>
              </w:rPr>
              <w:t>g</w:t>
            </w:r>
            <w:proofErr w:type="spellEnd"/>
            <w:r w:rsidRPr="00402164">
              <w:rPr>
                <w:rFonts w:cs="Arial"/>
                <w:sz w:val="24"/>
                <w:szCs w:val="24"/>
              </w:rPr>
              <w:t xml:space="preserve"> </w:t>
            </w:r>
            <w:bookmarkStart w:id="34" w:name="MZ3KF8TAG2TEIL2"/>
            <w:bookmarkEnd w:id="34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051A400D" w14:textId="433A29F9" w:rsidR="00743AB1" w:rsidRPr="00402164" w:rsidRDefault="005F5A4C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vertAlign w:val="superscript"/>
              </w:rPr>
            </w:pPr>
            <w:bookmarkStart w:id="35" w:name="MZ3KF8TAG3TEIL1"/>
            <w:bookmarkStart w:id="36" w:name="MZ3KF8TAG3TEIL2"/>
            <w:bookmarkEnd w:id="35"/>
            <w:bookmarkEnd w:id="36"/>
            <w:r w:rsidRPr="00402164">
              <w:rPr>
                <w:rFonts w:cs="Arial"/>
                <w:sz w:val="24"/>
                <w:szCs w:val="24"/>
              </w:rPr>
              <w:t xml:space="preserve">Donut </w:t>
            </w:r>
            <w:proofErr w:type="gramStart"/>
            <w:r w:rsidRPr="00402164">
              <w:rPr>
                <w:rFonts w:cs="Arial"/>
                <w:sz w:val="24"/>
                <w:szCs w:val="24"/>
                <w:vertAlign w:val="superscript"/>
              </w:rPr>
              <w:t>a,a1,g</w:t>
            </w:r>
            <w:proofErr w:type="gramEnd"/>
            <w:r w:rsidRPr="00402164">
              <w:rPr>
                <w:rFonts w:cs="Arial"/>
                <w:sz w:val="24"/>
                <w:szCs w:val="24"/>
                <w:vertAlign w:val="superscript"/>
              </w:rPr>
              <w:t>,c</w:t>
            </w:r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B17E227" w14:textId="0356050B" w:rsidR="00743AB1" w:rsidRPr="00402164" w:rsidRDefault="00EA0476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7" w:name="MZ3KF8TAG4TEIL1"/>
            <w:bookmarkEnd w:id="37"/>
            <w:r w:rsidRPr="00402164">
              <w:rPr>
                <w:rFonts w:cs="Arial"/>
                <w:sz w:val="24"/>
                <w:szCs w:val="24"/>
              </w:rPr>
              <w:t>Obst</w:t>
            </w:r>
            <w:r w:rsidR="00743AB1" w:rsidRPr="00402164">
              <w:rPr>
                <w:rFonts w:cs="Arial"/>
                <w:sz w:val="24"/>
                <w:szCs w:val="24"/>
              </w:rPr>
              <w:t xml:space="preserve"> </w:t>
            </w:r>
            <w:bookmarkStart w:id="38" w:name="MZ3KF8TAG4TEIL2"/>
            <w:bookmarkEnd w:id="38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3E4BCB2F" w14:textId="2F939041" w:rsidR="00743AB1" w:rsidRPr="00402164" w:rsidRDefault="005F5A4C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9" w:name="MZ3KF8TAG5TEIL1"/>
            <w:bookmarkStart w:id="40" w:name="MZ3KF8TAG5TEIL2"/>
            <w:bookmarkEnd w:id="39"/>
            <w:bookmarkEnd w:id="40"/>
            <w:r w:rsidRPr="00402164">
              <w:rPr>
                <w:rFonts w:cs="Arial"/>
                <w:sz w:val="24"/>
                <w:szCs w:val="24"/>
              </w:rPr>
              <w:t>Obst</w:t>
            </w:r>
          </w:p>
        </w:tc>
      </w:tr>
    </w:tbl>
    <w:p w14:paraId="79D717A7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</w:p>
    <w:p w14:paraId="4BB36012" w14:textId="0D19E4F1" w:rsidR="005544B6" w:rsidRPr="006F4B05" w:rsidRDefault="00C42C70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r>
        <w:rPr>
          <w:rFonts w:cs="Arial"/>
          <w:b/>
          <w:sz w:val="16"/>
          <w:szCs w:val="16"/>
        </w:rPr>
        <w:pict w14:anchorId="11C00E1B">
          <v:shape id="_x0000_i1040" type="#_x0000_t75" style="width:22.5pt;height:10.5pt;mso-position-horizontal-relative:char;mso-position-vertical-relative:line">
            <v:imagedata r:id="rId15" o:title=""/>
          </v:shape>
        </w:pict>
      </w:r>
      <w:r w:rsidR="00C476F0" w:rsidRPr="00E611F8">
        <w:rPr>
          <w:rFonts w:cs="Arial"/>
          <w:b/>
          <w:sz w:val="16"/>
          <w:szCs w:val="16"/>
        </w:rPr>
        <w:t xml:space="preserve"> = </w:t>
      </w:r>
      <w:r>
        <w:rPr>
          <w:rFonts w:ascii="Calibri" w:hAnsi="Calibri"/>
          <w:sz w:val="22"/>
        </w:rPr>
        <w:pict w14:anchorId="0FE9E612">
          <v:shape id="_x0000_i1041" type="#_x0000_t75" style="width:64.5pt;height:27.75pt">
            <v:imagedata r:id="rId16" o:title=""/>
          </v:shape>
        </w:pict>
      </w:r>
      <w:bookmarkStart w:id="41" w:name="S1"/>
      <w:bookmarkStart w:id="42" w:name="S7"/>
      <w:bookmarkEnd w:id="41"/>
      <w:bookmarkEnd w:id="42"/>
    </w:p>
    <w:sectPr w:rsidR="005544B6" w:rsidRPr="006F4B05" w:rsidSect="0040216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EE6D4" w14:textId="77777777" w:rsidR="000A3AC6" w:rsidRDefault="000A3AC6" w:rsidP="007A4E0C">
      <w:r>
        <w:separator/>
      </w:r>
    </w:p>
  </w:endnote>
  <w:endnote w:type="continuationSeparator" w:id="0">
    <w:p w14:paraId="14EB3BDF" w14:textId="77777777" w:rsidR="000A3AC6" w:rsidRDefault="000A3AC6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6719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25E33" w14:textId="77777777" w:rsidR="00D565F2" w:rsidRDefault="000A3AC6" w:rsidP="00F02FA3">
    <w:pPr>
      <w:rPr>
        <w:rFonts w:cs="Arial"/>
        <w:b/>
        <w:sz w:val="16"/>
        <w:szCs w:val="16"/>
      </w:rPr>
    </w:pPr>
    <w:r>
      <w:rPr>
        <w:noProof/>
        <w:sz w:val="20"/>
        <w:szCs w:val="16"/>
      </w:rPr>
      <w:pict w14:anchorId="1F9EFB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16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5714C14A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15E14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5089B" w14:textId="77777777" w:rsidR="000A3AC6" w:rsidRDefault="000A3AC6" w:rsidP="007A4E0C">
      <w:r>
        <w:separator/>
      </w:r>
    </w:p>
  </w:footnote>
  <w:footnote w:type="continuationSeparator" w:id="0">
    <w:p w14:paraId="389D8377" w14:textId="77777777" w:rsidR="000A3AC6" w:rsidRDefault="000A3AC6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732F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9AA8D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38A59" w14:textId="77777777" w:rsidR="001C2191" w:rsidRDefault="001C21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0476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3AC6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8EA"/>
    <w:rsid w:val="002115AB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4D55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164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F1406"/>
    <w:rsid w:val="00506BAA"/>
    <w:rsid w:val="0051288F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5A4C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079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2EDC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50C44"/>
    <w:rsid w:val="00953F71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2B97"/>
    <w:rsid w:val="00C14A37"/>
    <w:rsid w:val="00C16476"/>
    <w:rsid w:val="00C22F89"/>
    <w:rsid w:val="00C23716"/>
    <w:rsid w:val="00C255FD"/>
    <w:rsid w:val="00C27B6A"/>
    <w:rsid w:val="00C344C4"/>
    <w:rsid w:val="00C35829"/>
    <w:rsid w:val="00C36EB1"/>
    <w:rsid w:val="00C42745"/>
    <w:rsid w:val="00C4286A"/>
    <w:rsid w:val="00C42C70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0476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05577E4"/>
  <w15:docId w15:val="{52FD6D15-8DFD-4329-826A-8F4734DC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08.0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</Template>
  <TotalTime>0</TotalTime>
  <Pages>1</Pages>
  <Words>189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3</cp:revision>
  <cp:lastPrinted>2026-03-17T08:51:00Z</cp:lastPrinted>
  <dcterms:created xsi:type="dcterms:W3CDTF">2026-03-17T06:58:00Z</dcterms:created>
  <dcterms:modified xsi:type="dcterms:W3CDTF">2026-03-17T08:51:00Z</dcterms:modified>
</cp:coreProperties>
</file>