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4E774" w14:textId="53C71050" w:rsidR="00150C45" w:rsidRPr="00885B41" w:rsidRDefault="00743AB1" w:rsidP="0029105C">
      <w:pPr>
        <w:tabs>
          <w:tab w:val="left" w:pos="15765"/>
        </w:tabs>
        <w:rPr>
          <w:noProof/>
          <w:sz w:val="22"/>
          <w:u w:val="single"/>
          <w:lang w:eastAsia="de-DE"/>
        </w:rPr>
      </w:pPr>
      <w:r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7E901298" w14:textId="71A84624" w:rsidR="005C5345" w:rsidRPr="00BE21B9" w:rsidRDefault="00981392" w:rsidP="000F7657">
      <w:pPr>
        <w:pStyle w:val="berschrift1"/>
        <w:rPr>
          <w:sz w:val="28"/>
          <w:szCs w:val="20"/>
        </w:rPr>
      </w:pPr>
      <w:r>
        <w:rPr>
          <w:sz w:val="28"/>
          <w:szCs w:val="20"/>
        </w:rPr>
        <w:pict w14:anchorId="04CCD0B0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next-textbox:#Textfeld 2;mso-fit-shape-to-text:t">
              <w:txbxContent>
                <w:p w14:paraId="737B4325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A76FD2">
        <w:rPr>
          <w:sz w:val="28"/>
          <w:szCs w:val="20"/>
        </w:rPr>
        <w:t>09.02.26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A76FD2">
        <w:rPr>
          <w:sz w:val="28"/>
          <w:szCs w:val="20"/>
        </w:rPr>
        <w:t>13.02.26</w:t>
      </w:r>
      <w:r w:rsidR="005762F8" w:rsidRPr="00BE21B9">
        <w:rPr>
          <w:sz w:val="28"/>
          <w:szCs w:val="20"/>
        </w:rPr>
        <w:t xml:space="preserve"> </w:t>
      </w: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26"/>
        <w:gridCol w:w="3282"/>
      </w:tblGrid>
      <w:tr w:rsidR="00743AB1" w:rsidRPr="005F78CA" w14:paraId="425CC74C" w14:textId="77777777" w:rsidTr="006852A8">
        <w:trPr>
          <w:trHeight w:val="485"/>
          <w:jc w:val="center"/>
        </w:trPr>
        <w:tc>
          <w:tcPr>
            <w:tcW w:w="1837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78266007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733EF4D6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382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51439F2A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3963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E8E8E8" w:themeFill="background2"/>
            <w:vAlign w:val="center"/>
            <w:hideMark/>
          </w:tcPr>
          <w:p w14:paraId="2A3DFDFA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4105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274532FE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478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E8E8E8" w:themeFill="background2"/>
            <w:vAlign w:val="center"/>
            <w:hideMark/>
          </w:tcPr>
          <w:p w14:paraId="24C20594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A76FD2" w14:paraId="55BFE9DC" w14:textId="77777777" w:rsidTr="006852A8">
        <w:trPr>
          <w:trHeight w:val="1159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516B7CF1" w14:textId="77777777" w:rsidR="00A76FD2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 w:rsidR="00A76FD2">
              <w:rPr>
                <w:rFonts w:cs="Arial"/>
                <w:sz w:val="22"/>
              </w:rPr>
              <w:t>-</w:t>
            </w:r>
          </w:p>
          <w:p w14:paraId="7724070D" w14:textId="681A3B8D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4271C103" w14:textId="77777777" w:rsid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  <w:p w14:paraId="02FC35EC" w14:textId="23A518E5" w:rsidR="00A76FD2" w:rsidRPr="00743AB1" w:rsidRDefault="00A76FD2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8F04A96" w14:textId="77777777" w:rsidR="00981392" w:rsidRDefault="00743AB1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lang w:val="en-US"/>
              </w:rPr>
            </w:pPr>
            <w:r w:rsidRPr="0029105C">
              <w:rPr>
                <w:rFonts w:cs="Arial"/>
                <w:szCs w:val="28"/>
                <w:lang w:val="en-US"/>
              </w:rPr>
              <w:t xml:space="preserve"> </w:t>
            </w:r>
            <w:bookmarkStart w:id="3" w:name="MZ3KF3TAG1TEIL1"/>
            <w:bookmarkEnd w:id="3"/>
            <w:proofErr w:type="spellStart"/>
            <w:r w:rsidR="00A76FD2" w:rsidRPr="0029105C">
              <w:rPr>
                <w:rFonts w:cs="Arial"/>
                <w:szCs w:val="28"/>
                <w:lang w:val="en-US"/>
              </w:rPr>
              <w:t>Schweinegulasch</w:t>
            </w:r>
            <w:proofErr w:type="spellEnd"/>
            <w:r w:rsidR="003164EA">
              <w:rPr>
                <w:noProof/>
                <w:szCs w:val="28"/>
              </w:rPr>
              <w:pict w14:anchorId="7C4250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i1025" type="#_x0000_t75" alt="Schwein mit einfarbiger Füllung" style="width:19.5pt;height:10.5pt;visibility:visible">
                  <v:imagedata r:id="rId7" o:title="Schwein mit einfarbiger Füllung"/>
                  <o:lock v:ext="edit" aspectratio="f"/>
                </v:shape>
              </w:pict>
            </w:r>
            <w:proofErr w:type="gramStart"/>
            <w:r w:rsidR="00A76FD2" w:rsidRPr="0029105C">
              <w:rPr>
                <w:rFonts w:cs="Arial"/>
                <w:szCs w:val="28"/>
                <w:vertAlign w:val="superscript"/>
                <w:lang w:val="en-US"/>
              </w:rPr>
              <w:t>1,a</w:t>
            </w:r>
            <w:proofErr w:type="gramEnd"/>
            <w:r w:rsidR="00A76FD2" w:rsidRPr="0029105C">
              <w:rPr>
                <w:rFonts w:cs="Arial"/>
                <w:szCs w:val="28"/>
                <w:vertAlign w:val="superscript"/>
                <w:lang w:val="en-US"/>
              </w:rPr>
              <w:t>,a1</w:t>
            </w:r>
            <w:r w:rsidRPr="0029105C">
              <w:rPr>
                <w:rFonts w:cs="Arial"/>
                <w:szCs w:val="28"/>
                <w:lang w:val="en-US"/>
              </w:rPr>
              <w:t xml:space="preserve"> </w:t>
            </w:r>
            <w:bookmarkStart w:id="4" w:name="MZ3KF3TAG1TEIL2"/>
            <w:bookmarkEnd w:id="4"/>
            <w:r w:rsidR="00A76FD2" w:rsidRPr="0029105C">
              <w:rPr>
                <w:rFonts w:cs="Arial"/>
                <w:szCs w:val="28"/>
                <w:lang w:val="en-US"/>
              </w:rPr>
              <w:br/>
            </w:r>
            <w:proofErr w:type="gramStart"/>
            <w:r w:rsidR="00A76FD2" w:rsidRPr="0029105C">
              <w:rPr>
                <w:rFonts w:cs="Arial"/>
                <w:szCs w:val="28"/>
                <w:lang w:val="en-US"/>
              </w:rPr>
              <w:t>Spiralnudeln</w:t>
            </w:r>
            <w:r w:rsidR="00A76FD2" w:rsidRPr="0029105C">
              <w:rPr>
                <w:rFonts w:cs="Arial"/>
                <w:szCs w:val="28"/>
                <w:vertAlign w:val="superscript"/>
                <w:lang w:val="en-US"/>
              </w:rPr>
              <w:t>a,a1,c</w:t>
            </w:r>
            <w:proofErr w:type="gramEnd"/>
            <w:r w:rsidR="00A76FD2" w:rsidRPr="0029105C">
              <w:rPr>
                <w:rFonts w:cs="Arial"/>
                <w:szCs w:val="28"/>
                <w:lang w:val="en-US"/>
              </w:rPr>
              <w:t xml:space="preserve"> </w:t>
            </w:r>
            <w:r w:rsidR="00A76FD2" w:rsidRPr="0029105C">
              <w:rPr>
                <w:rFonts w:cs="Arial"/>
                <w:szCs w:val="28"/>
                <w:lang w:val="en-US"/>
              </w:rPr>
              <w:br/>
            </w:r>
            <w:r w:rsidR="00981392">
              <w:rPr>
                <w:rFonts w:cs="Arial"/>
                <w:szCs w:val="28"/>
                <w:lang w:val="en-US"/>
              </w:rPr>
              <w:t xml:space="preserve"> </w:t>
            </w:r>
            <w:proofErr w:type="spellStart"/>
            <w:r w:rsidR="00981392">
              <w:rPr>
                <w:rFonts w:cs="Arial"/>
                <w:szCs w:val="28"/>
                <w:lang w:val="en-US"/>
              </w:rPr>
              <w:t>Röstiecken</w:t>
            </w:r>
            <w:proofErr w:type="spellEnd"/>
          </w:p>
          <w:p w14:paraId="72A09B1E" w14:textId="031287CC" w:rsidR="00743AB1" w:rsidRPr="0029105C" w:rsidRDefault="00A76FD2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lang w:val="en-US"/>
              </w:rPr>
            </w:pPr>
            <w:proofErr w:type="spellStart"/>
            <w:r w:rsidRPr="0029105C">
              <w:rPr>
                <w:rFonts w:cs="Arial"/>
                <w:szCs w:val="28"/>
                <w:lang w:val="en-US"/>
              </w:rPr>
              <w:t>Blumenkohl</w:t>
            </w:r>
            <w:r w:rsidR="0029105C">
              <w:rPr>
                <w:rFonts w:cs="Arial"/>
                <w:szCs w:val="28"/>
                <w:lang w:val="en-US"/>
              </w:rPr>
              <w:t>-</w:t>
            </w:r>
            <w:r w:rsidRPr="0029105C">
              <w:rPr>
                <w:rFonts w:cs="Arial"/>
                <w:szCs w:val="28"/>
                <w:lang w:val="en-US"/>
              </w:rPr>
              <w:t>gemüse</w:t>
            </w:r>
            <w:proofErr w:type="spellEnd"/>
          </w:p>
          <w:p w14:paraId="20AD5A88" w14:textId="3176D0C3" w:rsidR="00A76FD2" w:rsidRPr="0029105C" w:rsidRDefault="00A76FD2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vertAlign w:val="superscript"/>
                <w:lang w:val="en-US"/>
              </w:rPr>
            </w:pPr>
            <w:r w:rsidRPr="0029105C">
              <w:rPr>
                <w:rFonts w:cs="Arial"/>
                <w:szCs w:val="28"/>
                <w:lang w:val="en-US"/>
              </w:rPr>
              <w:t>Salat</w:t>
            </w:r>
            <w:r w:rsidRPr="0029105C">
              <w:rPr>
                <w:rFonts w:cs="Arial"/>
                <w:szCs w:val="28"/>
                <w:vertAlign w:val="superscript"/>
                <w:lang w:val="en-US"/>
              </w:rPr>
              <w:t>1,</w:t>
            </w:r>
            <w:proofErr w:type="gramStart"/>
            <w:r w:rsidRPr="0029105C">
              <w:rPr>
                <w:rFonts w:cs="Arial"/>
                <w:szCs w:val="28"/>
                <w:vertAlign w:val="superscript"/>
                <w:lang w:val="en-US"/>
              </w:rPr>
              <w:t>4,j</w:t>
            </w:r>
            <w:proofErr w:type="gramEnd"/>
            <w:r w:rsidRPr="0029105C">
              <w:rPr>
                <w:rFonts w:cs="Arial"/>
                <w:szCs w:val="28"/>
                <w:vertAlign w:val="superscript"/>
                <w:lang w:val="en-US"/>
              </w:rPr>
              <w:t>,g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576C4F0" w14:textId="23F4F4DD" w:rsidR="00743AB1" w:rsidRPr="006852A8" w:rsidRDefault="003164EA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vertAlign w:val="superscript"/>
                <w:lang w:val="en-US"/>
              </w:rPr>
            </w:pPr>
            <w:bookmarkStart w:id="5" w:name="MZ3KF3TAG2TEIL1"/>
            <w:bookmarkEnd w:id="5"/>
            <w:r>
              <w:rPr>
                <w:noProof/>
                <w:szCs w:val="28"/>
              </w:rPr>
              <w:pict w14:anchorId="4F5F6D51">
                <v:shape id="Grafik 1" o:spid="_x0000_i1026" type="#_x0000_t75" style="width:13.5pt;height:6pt;visibility:visible">
                  <v:imagedata r:id="rId8" o:title=""/>
                </v:shape>
              </w:pict>
            </w:r>
            <w:r w:rsidR="00743AB1" w:rsidRPr="006852A8">
              <w:rPr>
                <w:rFonts w:cs="Arial"/>
                <w:szCs w:val="28"/>
                <w:lang w:val="en-US"/>
              </w:rPr>
              <w:t xml:space="preserve"> </w:t>
            </w:r>
            <w:bookmarkStart w:id="6" w:name="MZ3KF3TAG2TEIL2"/>
            <w:bookmarkEnd w:id="6"/>
            <w:r w:rsidR="00A76FD2" w:rsidRPr="006852A8">
              <w:rPr>
                <w:rFonts w:cs="Arial"/>
                <w:szCs w:val="28"/>
                <w:lang w:val="en-US"/>
              </w:rPr>
              <w:br/>
            </w:r>
            <w:proofErr w:type="spellStart"/>
            <w:r w:rsidR="00A76FD2" w:rsidRPr="006852A8">
              <w:rPr>
                <w:rFonts w:cs="Arial"/>
                <w:szCs w:val="28"/>
                <w:lang w:val="en-US"/>
              </w:rPr>
              <w:t>Schweinefleisch</w:t>
            </w:r>
            <w:r w:rsidR="0029105C" w:rsidRPr="006852A8">
              <w:rPr>
                <w:rFonts w:cs="Arial"/>
                <w:szCs w:val="28"/>
                <w:lang w:val="en-US"/>
              </w:rPr>
              <w:t>-</w:t>
            </w:r>
            <w:r w:rsidR="00A76FD2" w:rsidRPr="006852A8">
              <w:rPr>
                <w:rFonts w:cs="Arial"/>
                <w:szCs w:val="28"/>
                <w:lang w:val="en-US"/>
              </w:rPr>
              <w:t>maultaschen</w:t>
            </w:r>
            <w:proofErr w:type="spellEnd"/>
            <w:r w:rsidR="00A76FD2" w:rsidRPr="006852A8">
              <w:rPr>
                <w:rFonts w:cs="Arial"/>
                <w:szCs w:val="28"/>
                <w:lang w:val="en-US"/>
              </w:rPr>
              <w:t xml:space="preserve"> </w:t>
            </w:r>
            <w:r>
              <w:rPr>
                <w:noProof/>
                <w:szCs w:val="28"/>
              </w:rPr>
              <w:pict w14:anchorId="1786A451">
                <v:shape id="_x0000_i1027" type="#_x0000_t75" alt="Schwein mit einfarbiger Füllung" style="width:19.5pt;height:10.5pt;visibility:visible">
                  <v:imagedata r:id="rId7" o:title="Schwein mit einfarbiger Füllung"/>
                  <o:lock v:ext="edit" aspectratio="f"/>
                </v:shape>
              </w:pict>
            </w:r>
            <w:proofErr w:type="gramStart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a,a1,c</w:t>
            </w:r>
            <w:proofErr w:type="gramEnd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,i</w:t>
            </w:r>
            <w:r w:rsidR="00A76FD2" w:rsidRPr="006852A8">
              <w:rPr>
                <w:rFonts w:cs="Arial"/>
                <w:szCs w:val="28"/>
                <w:lang w:val="en-US"/>
              </w:rPr>
              <w:t xml:space="preserve"> </w:t>
            </w:r>
            <w:r w:rsidR="00A76FD2" w:rsidRPr="006852A8">
              <w:rPr>
                <w:rFonts w:cs="Arial"/>
                <w:szCs w:val="28"/>
                <w:lang w:val="en-US"/>
              </w:rPr>
              <w:br/>
              <w:t>Braten</w:t>
            </w:r>
            <w:r w:rsidR="0029105C" w:rsidRPr="006852A8">
              <w:rPr>
                <w:rFonts w:cs="Arial"/>
                <w:szCs w:val="28"/>
                <w:lang w:val="en-US"/>
              </w:rPr>
              <w:t>-</w:t>
            </w:r>
            <w:r w:rsidR="00A76FD2" w:rsidRPr="006852A8">
              <w:rPr>
                <w:rFonts w:cs="Arial"/>
                <w:szCs w:val="28"/>
                <w:lang w:val="en-US"/>
              </w:rPr>
              <w:t>sauce</w:t>
            </w:r>
            <w:proofErr w:type="gramStart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1,a</w:t>
            </w:r>
            <w:proofErr w:type="gramEnd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,a</w:t>
            </w:r>
            <w:proofErr w:type="gramStart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1,a3,f</w:t>
            </w:r>
            <w:proofErr w:type="gramEnd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,i</w:t>
            </w:r>
            <w:r w:rsidR="00A76FD2" w:rsidRPr="006852A8">
              <w:rPr>
                <w:rFonts w:cs="Arial"/>
                <w:szCs w:val="28"/>
                <w:lang w:val="en-US"/>
              </w:rPr>
              <w:t xml:space="preserve"> </w:t>
            </w:r>
            <w:r w:rsidR="00A76FD2" w:rsidRPr="006852A8">
              <w:rPr>
                <w:rFonts w:cs="Arial"/>
                <w:szCs w:val="28"/>
                <w:lang w:val="en-US"/>
              </w:rPr>
              <w:br/>
            </w:r>
            <w:proofErr w:type="spellStart"/>
            <w:r w:rsidR="00A76FD2" w:rsidRPr="006852A8">
              <w:rPr>
                <w:rFonts w:cs="Arial"/>
                <w:szCs w:val="28"/>
                <w:lang w:val="en-US"/>
              </w:rPr>
              <w:t>Zwiebelschmelze</w:t>
            </w:r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g</w:t>
            </w:r>
            <w:proofErr w:type="spellEnd"/>
            <w:r w:rsidR="00A76FD2" w:rsidRPr="006852A8">
              <w:rPr>
                <w:rFonts w:cs="Arial"/>
                <w:szCs w:val="28"/>
                <w:lang w:val="en-US"/>
              </w:rPr>
              <w:t xml:space="preserve"> </w:t>
            </w:r>
            <w:r w:rsidR="00A76FD2" w:rsidRPr="006852A8">
              <w:rPr>
                <w:rFonts w:cs="Arial"/>
                <w:szCs w:val="28"/>
                <w:lang w:val="en-US"/>
              </w:rPr>
              <w:br/>
              <w:t>Kartoffelsalat</w:t>
            </w:r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1,3,</w:t>
            </w:r>
            <w:proofErr w:type="gramStart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5,j</w:t>
            </w:r>
            <w:proofErr w:type="gramEnd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,l</w:t>
            </w:r>
            <w:r w:rsidR="00A76FD2" w:rsidRPr="006852A8">
              <w:rPr>
                <w:rFonts w:cs="Arial"/>
                <w:szCs w:val="28"/>
                <w:lang w:val="en-US"/>
              </w:rPr>
              <w:t xml:space="preserve"> </w:t>
            </w:r>
            <w:r w:rsidR="00A76FD2" w:rsidRPr="006852A8">
              <w:rPr>
                <w:rFonts w:cs="Arial"/>
                <w:szCs w:val="28"/>
                <w:lang w:val="en-US"/>
              </w:rPr>
              <w:br/>
            </w:r>
            <w:proofErr w:type="spellStart"/>
            <w:r w:rsidR="00A76FD2" w:rsidRPr="006852A8">
              <w:rPr>
                <w:rFonts w:cs="Arial"/>
                <w:szCs w:val="28"/>
                <w:lang w:val="en-US"/>
              </w:rPr>
              <w:t>Salate</w:t>
            </w:r>
            <w:proofErr w:type="spellEnd"/>
            <w:r w:rsidR="00A76FD2" w:rsidRPr="006852A8">
              <w:rPr>
                <w:rFonts w:cs="Arial"/>
                <w:szCs w:val="28"/>
                <w:lang w:val="en-US"/>
              </w:rPr>
              <w:t xml:space="preserve"> </w:t>
            </w:r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1,</w:t>
            </w:r>
            <w:proofErr w:type="gramStart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4,j</w:t>
            </w:r>
            <w:proofErr w:type="gramEnd"/>
            <w:r w:rsidR="00A76FD2" w:rsidRPr="006852A8">
              <w:rPr>
                <w:rFonts w:cs="Arial"/>
                <w:szCs w:val="28"/>
                <w:vertAlign w:val="superscript"/>
                <w:lang w:val="en-US"/>
              </w:rPr>
              <w:t>,g</w:t>
            </w:r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E8E8E8" w:themeFill="background2"/>
            <w:vAlign w:val="center"/>
          </w:tcPr>
          <w:p w14:paraId="286DF824" w14:textId="251BE453" w:rsidR="00743AB1" w:rsidRPr="0029105C" w:rsidRDefault="00A76FD2" w:rsidP="005F78CA">
            <w:pPr>
              <w:spacing w:before="40" w:after="40" w:line="276" w:lineRule="auto"/>
              <w:jc w:val="center"/>
              <w:rPr>
                <w:rFonts w:cs="Arial"/>
                <w:szCs w:val="28"/>
                <w:vertAlign w:val="superscript"/>
              </w:rPr>
            </w:pPr>
            <w:bookmarkStart w:id="7" w:name="MZ3KF3TAG3TEIL1"/>
            <w:bookmarkEnd w:id="7"/>
            <w:r w:rsidRPr="0029105C">
              <w:rPr>
                <w:rFonts w:cs="Arial"/>
                <w:szCs w:val="28"/>
              </w:rPr>
              <w:t>Kartoffelgulasch mit Paprika</w:t>
            </w:r>
            <w:r w:rsidR="003164EA">
              <w:rPr>
                <w:noProof/>
                <w:szCs w:val="28"/>
              </w:rPr>
              <w:pict w14:anchorId="0B7A4650">
                <v:shape id="_x0000_i1028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proofErr w:type="gramStart"/>
            <w:r w:rsidRPr="0029105C">
              <w:rPr>
                <w:rFonts w:cs="Arial"/>
                <w:szCs w:val="28"/>
                <w:vertAlign w:val="superscript"/>
              </w:rPr>
              <w:t>1,a</w:t>
            </w:r>
            <w:proofErr w:type="gramEnd"/>
            <w:r w:rsidRPr="0029105C">
              <w:rPr>
                <w:rFonts w:cs="Arial"/>
                <w:szCs w:val="28"/>
                <w:vertAlign w:val="superscript"/>
              </w:rPr>
              <w:t>,a1</w:t>
            </w:r>
            <w:r w:rsidRPr="0029105C">
              <w:rPr>
                <w:rFonts w:cs="Arial"/>
                <w:szCs w:val="28"/>
              </w:rPr>
              <w:t xml:space="preserve"> </w:t>
            </w:r>
            <w:bookmarkStart w:id="8" w:name="MZ3KF4TAG3TEIL2"/>
            <w:bookmarkEnd w:id="8"/>
            <w:r w:rsidRPr="0029105C">
              <w:rPr>
                <w:rFonts w:cs="Arial"/>
                <w:szCs w:val="28"/>
              </w:rPr>
              <w:br/>
            </w:r>
            <w:proofErr w:type="gramStart"/>
            <w:r w:rsidRPr="0029105C">
              <w:rPr>
                <w:rFonts w:cs="Arial"/>
                <w:szCs w:val="28"/>
              </w:rPr>
              <w:t>Spätzle</w:t>
            </w:r>
            <w:r w:rsidRPr="0029105C">
              <w:rPr>
                <w:rFonts w:cs="Arial"/>
                <w:szCs w:val="28"/>
                <w:vertAlign w:val="superscript"/>
              </w:rPr>
              <w:t>a,a1,c</w:t>
            </w:r>
            <w:proofErr w:type="gramEnd"/>
            <w:r w:rsidRPr="0029105C">
              <w:rPr>
                <w:rFonts w:cs="Arial"/>
                <w:szCs w:val="28"/>
              </w:rPr>
              <w:t xml:space="preserve"> </w:t>
            </w:r>
            <w:r w:rsidRPr="0029105C">
              <w:rPr>
                <w:rFonts w:cs="Arial"/>
                <w:szCs w:val="28"/>
              </w:rPr>
              <w:br/>
              <w:t xml:space="preserve">Salat </w:t>
            </w:r>
            <w:r w:rsidRPr="0029105C">
              <w:rPr>
                <w:rFonts w:cs="Arial"/>
                <w:szCs w:val="28"/>
                <w:vertAlign w:val="superscript"/>
              </w:rPr>
              <w:t>1,</w:t>
            </w:r>
            <w:proofErr w:type="gramStart"/>
            <w:r w:rsidRPr="0029105C">
              <w:rPr>
                <w:rFonts w:cs="Arial"/>
                <w:szCs w:val="28"/>
                <w:vertAlign w:val="superscript"/>
              </w:rPr>
              <w:t>4,j</w:t>
            </w:r>
            <w:proofErr w:type="gramEnd"/>
            <w:r w:rsidRPr="0029105C">
              <w:rPr>
                <w:rFonts w:cs="Arial"/>
                <w:szCs w:val="28"/>
                <w:vertAlign w:val="superscript"/>
              </w:rPr>
              <w:t>,g</w:t>
            </w:r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B0B793C" w14:textId="77777777" w:rsidR="0029105C" w:rsidRPr="0029105C" w:rsidRDefault="0029105C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bookmarkStart w:id="9" w:name="MZ3KF3TAG4TEIL1"/>
            <w:bookmarkEnd w:id="9"/>
            <w:proofErr w:type="gramStart"/>
            <w:r w:rsidRPr="0029105C">
              <w:rPr>
                <w:rFonts w:cs="Arial"/>
                <w:szCs w:val="28"/>
              </w:rPr>
              <w:t>Gabelspaghetti</w:t>
            </w:r>
            <w:r w:rsidRPr="0029105C">
              <w:rPr>
                <w:rFonts w:cs="Arial"/>
                <w:szCs w:val="28"/>
                <w:vertAlign w:val="superscript"/>
              </w:rPr>
              <w:t>a,a1,c</w:t>
            </w:r>
            <w:proofErr w:type="gramEnd"/>
            <w:r w:rsidRPr="0029105C">
              <w:rPr>
                <w:rFonts w:cs="Arial"/>
                <w:szCs w:val="28"/>
              </w:rPr>
              <w:t xml:space="preserve"> </w:t>
            </w:r>
          </w:p>
          <w:p w14:paraId="1DD54576" w14:textId="133E6092" w:rsidR="00743AB1" w:rsidRPr="0029105C" w:rsidRDefault="0029105C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r w:rsidRPr="0029105C">
              <w:rPr>
                <w:rFonts w:cs="Arial"/>
                <w:szCs w:val="28"/>
              </w:rPr>
              <w:t>T</w:t>
            </w:r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omaten-Basilikumsoße </w:t>
            </w:r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br/>
              <w:t>Hartkäse gerieben</w:t>
            </w:r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1,</w:t>
            </w:r>
            <w:proofErr w:type="gramStart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2,g</w:t>
            </w:r>
            <w:proofErr w:type="gramEnd"/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Blattsalat Bio</w:t>
            </w:r>
            <w:r w:rsidR="003164EA">
              <w:rPr>
                <w:noProof/>
                <w:szCs w:val="28"/>
              </w:rPr>
              <w:pict w14:anchorId="12DF1A29">
                <v:shape id="_x0000_i1029" type="#_x0000_t75" style="width:13.5pt;height:13.5pt;visibility:visible">
                  <v:imagedata r:id="rId10" o:title=""/>
                </v:shape>
              </w:pict>
            </w:r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br/>
              <w:t>Essig-Öl-Dressing</w:t>
            </w:r>
            <w:proofErr w:type="gramStart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1,j</w:t>
            </w:r>
            <w:proofErr w:type="gramEnd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E8E8E8" w:themeFill="background2"/>
            <w:vAlign w:val="center"/>
          </w:tcPr>
          <w:p w14:paraId="6ABE8ED2" w14:textId="77777777" w:rsidR="00743AB1" w:rsidRPr="0029105C" w:rsidRDefault="0029105C" w:rsidP="005F78CA">
            <w:pPr>
              <w:spacing w:before="40" w:after="40" w:line="276" w:lineRule="auto"/>
              <w:jc w:val="center"/>
              <w:rPr>
                <w:rFonts w:cs="Arial"/>
                <w:szCs w:val="28"/>
                <w:vertAlign w:val="superscript"/>
                <w:lang w:val="en-US"/>
              </w:rPr>
            </w:pPr>
            <w:bookmarkStart w:id="10" w:name="MZ3KF3TAG5TEIL1"/>
            <w:bookmarkEnd w:id="10"/>
            <w:proofErr w:type="gramStart"/>
            <w:r w:rsidRPr="0029105C">
              <w:rPr>
                <w:rFonts w:cs="Arial"/>
                <w:szCs w:val="28"/>
                <w:lang w:val="en-US"/>
              </w:rPr>
              <w:t>Fleischkäswecken</w:t>
            </w:r>
            <w:r w:rsidRPr="0029105C">
              <w:rPr>
                <w:rFonts w:cs="Arial"/>
                <w:szCs w:val="28"/>
                <w:vertAlign w:val="superscript"/>
                <w:lang w:val="en-US"/>
              </w:rPr>
              <w:t>a,a</w:t>
            </w:r>
            <w:proofErr w:type="gramEnd"/>
            <w:r w:rsidRPr="0029105C">
              <w:rPr>
                <w:rFonts w:cs="Arial"/>
                <w:szCs w:val="28"/>
                <w:vertAlign w:val="superscript"/>
                <w:lang w:val="en-US"/>
              </w:rPr>
              <w:t>1</w:t>
            </w:r>
          </w:p>
          <w:p w14:paraId="19D6852E" w14:textId="74A75306" w:rsidR="0029105C" w:rsidRPr="0029105C" w:rsidRDefault="0029105C" w:rsidP="005F78CA">
            <w:pPr>
              <w:spacing w:before="40" w:after="40" w:line="276" w:lineRule="auto"/>
              <w:jc w:val="center"/>
              <w:rPr>
                <w:rFonts w:cs="Arial"/>
                <w:szCs w:val="28"/>
                <w:lang w:val="en-US"/>
              </w:rPr>
            </w:pPr>
            <w:proofErr w:type="spellStart"/>
            <w:r w:rsidRPr="0029105C">
              <w:rPr>
                <w:rFonts w:cs="Arial"/>
                <w:szCs w:val="28"/>
                <w:lang w:val="en-US"/>
              </w:rPr>
              <w:t>Gemüsesticks</w:t>
            </w:r>
            <w:proofErr w:type="spellEnd"/>
            <w:r w:rsidR="003164EA">
              <w:rPr>
                <w:szCs w:val="28"/>
                <w:u w:val="single"/>
              </w:rPr>
              <w:pict w14:anchorId="2E8D0FE3">
                <v:shape id="_x0000_i1030" type="#_x0000_t75" style="width:112.5pt;height:54pt">
                  <v:imagedata r:id="rId11" o:title="carnival-631295_1280"/>
                </v:shape>
              </w:pict>
            </w:r>
          </w:p>
        </w:tc>
        <w:bookmarkStart w:id="11" w:name="MZ3KF3TAG6TEIL1"/>
        <w:bookmarkStart w:id="12" w:name="MZ3KF3TAG7TEIL1"/>
        <w:bookmarkEnd w:id="11"/>
        <w:bookmarkEnd w:id="12"/>
      </w:tr>
      <w:tr w:rsidR="00743AB1" w:rsidRPr="005F78CA" w14:paraId="3AE91F15" w14:textId="77777777" w:rsidTr="006852A8">
        <w:trPr>
          <w:trHeight w:val="1760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54173487" w14:textId="77777777" w:rsidR="0029105C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proofErr w:type="spellStart"/>
            <w:r w:rsidRPr="00743AB1">
              <w:rPr>
                <w:rFonts w:cs="Arial"/>
                <w:b/>
                <w:bCs/>
                <w:i/>
                <w:iCs/>
                <w:sz w:val="22"/>
              </w:rPr>
              <w:t>Vege</w:t>
            </w:r>
            <w:proofErr w:type="spellEnd"/>
            <w:r w:rsidR="0029105C">
              <w:rPr>
                <w:rFonts w:cs="Arial"/>
                <w:b/>
                <w:bCs/>
                <w:i/>
                <w:iCs/>
                <w:sz w:val="22"/>
              </w:rPr>
              <w:t>-</w:t>
            </w:r>
          </w:p>
          <w:p w14:paraId="703B2FD4" w14:textId="16304015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proofErr w:type="spellStart"/>
            <w:r w:rsidRPr="00743AB1">
              <w:rPr>
                <w:rFonts w:cs="Arial"/>
                <w:b/>
                <w:bCs/>
                <w:i/>
                <w:iCs/>
                <w:sz w:val="22"/>
              </w:rPr>
              <w:t>tarisch</w:t>
            </w:r>
            <w:proofErr w:type="spellEnd"/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9A6BAB3" w14:textId="49F8890B" w:rsidR="00743AB1" w:rsidRPr="0029105C" w:rsidRDefault="00A76FD2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lang w:val="en-US" w:eastAsia="de-DE"/>
              </w:rPr>
            </w:pPr>
            <w:bookmarkStart w:id="13" w:name="MZ3KF5TAG1TEIL1"/>
            <w:bookmarkEnd w:id="13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Rote </w:t>
            </w:r>
            <w:proofErr w:type="spellStart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>Bete</w:t>
            </w:r>
            <w:proofErr w:type="spellEnd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Bratling </w:t>
            </w:r>
            <w:r w:rsidR="003164EA">
              <w:rPr>
                <w:noProof/>
                <w:szCs w:val="28"/>
              </w:rPr>
              <w:pict w14:anchorId="203A8581">
                <v:shape id="_x0000_i1031" type="#_x0000_t75" style="width:15pt;height:15pt;visibility:visible">
                  <v:imagedata r:id="rId12" o:title=""/>
                </v:shape>
              </w:pict>
            </w:r>
            <w:proofErr w:type="gramStart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a,a</w:t>
            </w:r>
            <w:proofErr w:type="gramEnd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1</w:t>
            </w:r>
            <w:r w:rsidR="00743AB1"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</w:t>
            </w:r>
            <w:bookmarkStart w:id="14" w:name="MZ3KF5TAG1TEIL2"/>
            <w:bookmarkEnd w:id="14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br/>
              <w:t>Paprika</w:t>
            </w:r>
            <w:r w:rsid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>-</w:t>
            </w:r>
            <w:proofErr w:type="gramStart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>soße</w:t>
            </w:r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a,a1,a3,f</w:t>
            </w:r>
            <w:proofErr w:type="gramEnd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,i</w:t>
            </w:r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</w:t>
            </w:r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br/>
            </w:r>
            <w:proofErr w:type="gramStart"/>
            <w:r w:rsidRPr="0029105C">
              <w:rPr>
                <w:rFonts w:cs="Arial"/>
                <w:szCs w:val="28"/>
                <w:lang w:val="en-US"/>
              </w:rPr>
              <w:t>Spiralnudeln</w:t>
            </w:r>
            <w:r w:rsidRPr="0029105C">
              <w:rPr>
                <w:rFonts w:cs="Arial"/>
                <w:szCs w:val="28"/>
                <w:vertAlign w:val="superscript"/>
                <w:lang w:val="en-US"/>
              </w:rPr>
              <w:t>a,a1,c</w:t>
            </w:r>
            <w:proofErr w:type="gramEnd"/>
            <w:r w:rsidRPr="0029105C">
              <w:rPr>
                <w:rFonts w:cs="Arial"/>
                <w:szCs w:val="28"/>
                <w:lang w:val="en-US"/>
              </w:rPr>
              <w:t xml:space="preserve"> </w:t>
            </w:r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9EC8CD6" w14:textId="77777777" w:rsidR="00743AB1" w:rsidRPr="0029105C" w:rsidRDefault="00A76FD2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bookmarkStart w:id="15" w:name="MZ3KF5TAG2TEIL1"/>
            <w:bookmarkEnd w:id="15"/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Vegetarische </w:t>
            </w:r>
            <w:proofErr w:type="gramStart"/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>Maultaschen</w:t>
            </w:r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a,a1,c</w:t>
            </w:r>
            <w:proofErr w:type="gramEnd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,i</w:t>
            </w:r>
          </w:p>
          <w:p w14:paraId="7C55210B" w14:textId="62E3CF26" w:rsidR="00A76FD2" w:rsidRPr="0029105C" w:rsidRDefault="00A76FD2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proofErr w:type="spellStart"/>
            <w:r w:rsidRPr="0029105C">
              <w:rPr>
                <w:rFonts w:cs="Arial"/>
                <w:szCs w:val="28"/>
              </w:rPr>
              <w:t>Zwiebelschmelze</w:t>
            </w:r>
            <w:r w:rsidRPr="0029105C">
              <w:rPr>
                <w:rFonts w:cs="Arial"/>
                <w:szCs w:val="28"/>
                <w:vertAlign w:val="superscript"/>
              </w:rPr>
              <w:t>g</w:t>
            </w:r>
            <w:proofErr w:type="spellEnd"/>
            <w:r w:rsidRPr="0029105C">
              <w:rPr>
                <w:rFonts w:cs="Arial"/>
                <w:szCs w:val="28"/>
              </w:rPr>
              <w:t xml:space="preserve"> </w:t>
            </w:r>
            <w:r w:rsidRPr="0029105C">
              <w:rPr>
                <w:rFonts w:cs="Arial"/>
                <w:szCs w:val="28"/>
              </w:rPr>
              <w:br/>
              <w:t>Kartoffelsalat</w:t>
            </w:r>
            <w:r w:rsidRPr="0029105C">
              <w:rPr>
                <w:rFonts w:cs="Arial"/>
                <w:szCs w:val="28"/>
                <w:vertAlign w:val="superscript"/>
              </w:rPr>
              <w:t>1,3,</w:t>
            </w:r>
            <w:proofErr w:type="gramStart"/>
            <w:r w:rsidRPr="0029105C">
              <w:rPr>
                <w:rFonts w:cs="Arial"/>
                <w:szCs w:val="28"/>
                <w:vertAlign w:val="superscript"/>
              </w:rPr>
              <w:t>5,j</w:t>
            </w:r>
            <w:proofErr w:type="gramEnd"/>
            <w:r w:rsidRPr="0029105C">
              <w:rPr>
                <w:rFonts w:cs="Arial"/>
                <w:szCs w:val="28"/>
                <w:vertAlign w:val="superscript"/>
              </w:rPr>
              <w:t>,l</w:t>
            </w:r>
            <w:r w:rsidRPr="0029105C">
              <w:rPr>
                <w:rFonts w:cs="Arial"/>
                <w:szCs w:val="28"/>
              </w:rPr>
              <w:t xml:space="preserve"> </w:t>
            </w:r>
            <w:r w:rsidRPr="0029105C">
              <w:rPr>
                <w:rFonts w:cs="Arial"/>
                <w:szCs w:val="28"/>
              </w:rPr>
              <w:br/>
              <w:t xml:space="preserve">Salate </w:t>
            </w:r>
            <w:r w:rsidRPr="0029105C">
              <w:rPr>
                <w:rFonts w:cs="Arial"/>
                <w:szCs w:val="28"/>
                <w:vertAlign w:val="superscript"/>
              </w:rPr>
              <w:t>1,</w:t>
            </w:r>
            <w:proofErr w:type="gramStart"/>
            <w:r w:rsidRPr="0029105C">
              <w:rPr>
                <w:rFonts w:cs="Arial"/>
                <w:szCs w:val="28"/>
                <w:vertAlign w:val="superscript"/>
              </w:rPr>
              <w:t>4,j</w:t>
            </w:r>
            <w:proofErr w:type="gramEnd"/>
            <w:r w:rsidRPr="0029105C">
              <w:rPr>
                <w:rFonts w:cs="Arial"/>
                <w:szCs w:val="28"/>
                <w:vertAlign w:val="superscript"/>
              </w:rPr>
              <w:t>,g</w:t>
            </w:r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E8E8E8" w:themeFill="background2"/>
            <w:vAlign w:val="center"/>
          </w:tcPr>
          <w:p w14:paraId="68E18FCA" w14:textId="73329747" w:rsidR="00743AB1" w:rsidRPr="0029105C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16" w:name="MZ3KF5TAG3TEIL1"/>
            <w:bookmarkEnd w:id="16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0562EB2" w14:textId="6009469A" w:rsidR="006852A8" w:rsidRPr="006852A8" w:rsidRDefault="003164EA" w:rsidP="006852A8">
            <w:pPr>
              <w:spacing w:before="40" w:after="40" w:line="276" w:lineRule="auto"/>
              <w:jc w:val="center"/>
              <w:rPr>
                <w:szCs w:val="28"/>
                <w:u w:val="single"/>
              </w:rPr>
            </w:pPr>
            <w:bookmarkStart w:id="17" w:name="MZ3KF5TAG4TEIL1"/>
            <w:bookmarkEnd w:id="17"/>
            <w:r>
              <w:rPr>
                <w:szCs w:val="28"/>
                <w:u w:val="single"/>
              </w:rPr>
              <w:pict w14:anchorId="0AFB1503">
                <v:shape id="_x0000_i1032" type="#_x0000_t75" style="width:114.75pt;height:75.75pt">
                  <v:imagedata r:id="rId13" o:title="confetti-1925260_640"/>
                </v:shape>
              </w:pict>
            </w:r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E8E8E8" w:themeFill="background2"/>
            <w:vAlign w:val="center"/>
          </w:tcPr>
          <w:p w14:paraId="107BD650" w14:textId="61535A75" w:rsidR="0029105C" w:rsidRPr="0029105C" w:rsidRDefault="0029105C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bookmarkStart w:id="18" w:name="MZ3KF5TAG5TEIL1"/>
            <w:bookmarkEnd w:id="18"/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Wecken </w:t>
            </w:r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aa1</w:t>
            </w:r>
          </w:p>
          <w:p w14:paraId="7981A134" w14:textId="77777777" w:rsidR="00743AB1" w:rsidRPr="0029105C" w:rsidRDefault="0029105C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Grillkäse </w:t>
            </w:r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g</w:t>
            </w:r>
          </w:p>
          <w:p w14:paraId="754A353B" w14:textId="01B7B157" w:rsidR="0029105C" w:rsidRPr="0029105C" w:rsidRDefault="0029105C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>Gemüsesticks</w:t>
            </w:r>
          </w:p>
        </w:tc>
        <w:bookmarkStart w:id="19" w:name="MZ3KF5TAG6TEIL1"/>
        <w:bookmarkStart w:id="20" w:name="MZ3KF5TAG7TEIL1"/>
        <w:bookmarkEnd w:id="19"/>
        <w:bookmarkEnd w:id="20"/>
      </w:tr>
      <w:tr w:rsidR="00743AB1" w:rsidRPr="005F78CA" w14:paraId="54510B27" w14:textId="77777777" w:rsidTr="006852A8">
        <w:trPr>
          <w:trHeight w:val="1984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143C6A1E" w14:textId="6A2DC123" w:rsidR="00743AB1" w:rsidRPr="00743AB1" w:rsidRDefault="00A76FD2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b/>
                <w:bCs/>
                <w:i/>
                <w:iCs/>
                <w:sz w:val="22"/>
              </w:rPr>
              <w:t>Moslem</w:t>
            </w:r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CBFAAB5" w14:textId="4EA39612" w:rsidR="00743AB1" w:rsidRPr="0029105C" w:rsidRDefault="00A76FD2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lang w:val="en-US" w:eastAsia="de-DE"/>
              </w:rPr>
            </w:pPr>
            <w:bookmarkStart w:id="21" w:name="MZ3KF7TAG1TEIL1"/>
            <w:bookmarkEnd w:id="21"/>
            <w:proofErr w:type="spellStart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>Putengulasch</w:t>
            </w:r>
            <w:proofErr w:type="spellEnd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, </w:t>
            </w:r>
            <w:proofErr w:type="spellStart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>mit</w:t>
            </w:r>
            <w:proofErr w:type="spellEnd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Champignons, Paprika </w:t>
            </w:r>
            <w:r w:rsidR="003164EA">
              <w:rPr>
                <w:noProof/>
                <w:szCs w:val="28"/>
              </w:rPr>
              <w:pict w14:anchorId="2ED7D0BC">
                <v:shape id="_x0000_i1033" type="#_x0000_t75" alt="Huhn mit einfarbiger Füllung" style="width:15pt;height:8.25pt;visibility:visible">
                  <v:imagedata r:id="rId14" o:title="Huhn mit einfarbiger Füllung"/>
                  <o:lock v:ext="edit" aspectratio="f"/>
                </v:shape>
              </w:pict>
            </w:r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1,</w:t>
            </w:r>
            <w:proofErr w:type="gramStart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3,a</w:t>
            </w:r>
            <w:proofErr w:type="gramEnd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,a</w:t>
            </w:r>
            <w:proofErr w:type="gramStart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1,j</w:t>
            </w:r>
            <w:proofErr w:type="gramEnd"/>
            <w:r w:rsidR="00743AB1"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</w:t>
            </w:r>
            <w:bookmarkStart w:id="22" w:name="MZ3KF7TAG1TEIL2"/>
            <w:bookmarkEnd w:id="22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br/>
            </w:r>
            <w:proofErr w:type="gramStart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>Spiralnudeln</w:t>
            </w:r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a,a1,c</w:t>
            </w:r>
            <w:proofErr w:type="gramEnd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</w:t>
            </w:r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br/>
            </w:r>
            <w:proofErr w:type="spellStart"/>
            <w:r w:rsidRPr="0029105C">
              <w:rPr>
                <w:rFonts w:eastAsia="Times New Roman" w:cs="Arial"/>
                <w:color w:val="000000"/>
                <w:szCs w:val="28"/>
                <w:lang w:val="en-US" w:eastAsia="de-DE"/>
              </w:rPr>
              <w:t>Blumenkohl</w:t>
            </w:r>
            <w:proofErr w:type="spellEnd"/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004C93C" w14:textId="6A070FEF" w:rsidR="00743AB1" w:rsidRPr="0029105C" w:rsidRDefault="00A76FD2" w:rsidP="00A76FD2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3" w:name="MZ3KF7TAG2TEIL1"/>
            <w:bookmarkEnd w:id="23"/>
            <w:r w:rsidRPr="0029105C">
              <w:rPr>
                <w:rFonts w:cs="Arial"/>
                <w:szCs w:val="28"/>
              </w:rPr>
              <w:t>Rindfleisch</w:t>
            </w:r>
            <w:r w:rsidR="0029105C">
              <w:rPr>
                <w:rFonts w:cs="Arial"/>
                <w:szCs w:val="28"/>
              </w:rPr>
              <w:t>-</w:t>
            </w:r>
            <w:proofErr w:type="gramStart"/>
            <w:r w:rsidRPr="0029105C">
              <w:rPr>
                <w:rFonts w:cs="Arial"/>
                <w:szCs w:val="28"/>
              </w:rPr>
              <w:t>maultaschen</w:t>
            </w:r>
            <w:r w:rsidRPr="0029105C">
              <w:rPr>
                <w:rFonts w:cs="Arial"/>
                <w:szCs w:val="28"/>
                <w:vertAlign w:val="superscript"/>
              </w:rPr>
              <w:t>a,a1,c</w:t>
            </w:r>
            <w:proofErr w:type="gramEnd"/>
            <w:r w:rsidRPr="0029105C">
              <w:rPr>
                <w:rFonts w:cs="Arial"/>
                <w:szCs w:val="28"/>
                <w:vertAlign w:val="superscript"/>
              </w:rPr>
              <w:t>,i</w:t>
            </w:r>
            <w:r w:rsidRPr="0029105C">
              <w:rPr>
                <w:rFonts w:cs="Arial"/>
                <w:szCs w:val="28"/>
              </w:rPr>
              <w:t xml:space="preserve"> </w:t>
            </w:r>
            <w:bookmarkStart w:id="24" w:name="MZ3KF6TAG2TEIL2"/>
            <w:bookmarkEnd w:id="24"/>
            <w:proofErr w:type="spellStart"/>
            <w:r w:rsidRPr="0029105C">
              <w:rPr>
                <w:rFonts w:cs="Arial"/>
                <w:szCs w:val="28"/>
              </w:rPr>
              <w:t>Zwiebelschmelze</w:t>
            </w:r>
            <w:r w:rsidRPr="0029105C">
              <w:rPr>
                <w:rFonts w:cs="Arial"/>
                <w:szCs w:val="28"/>
                <w:vertAlign w:val="superscript"/>
              </w:rPr>
              <w:t>g</w:t>
            </w:r>
            <w:proofErr w:type="spellEnd"/>
            <w:r w:rsidRPr="0029105C">
              <w:rPr>
                <w:rFonts w:cs="Arial"/>
                <w:szCs w:val="28"/>
              </w:rPr>
              <w:t xml:space="preserve"> </w:t>
            </w:r>
            <w:r w:rsidRPr="0029105C">
              <w:rPr>
                <w:rFonts w:cs="Arial"/>
                <w:szCs w:val="28"/>
              </w:rPr>
              <w:br/>
              <w:t>Kartoffelsalat</w:t>
            </w:r>
            <w:r w:rsidRPr="0029105C">
              <w:rPr>
                <w:rFonts w:cs="Arial"/>
                <w:szCs w:val="28"/>
                <w:vertAlign w:val="superscript"/>
              </w:rPr>
              <w:t>1,3,</w:t>
            </w:r>
            <w:proofErr w:type="gramStart"/>
            <w:r w:rsidRPr="0029105C">
              <w:rPr>
                <w:rFonts w:cs="Arial"/>
                <w:szCs w:val="28"/>
                <w:vertAlign w:val="superscript"/>
              </w:rPr>
              <w:t>5,j</w:t>
            </w:r>
            <w:proofErr w:type="gramEnd"/>
            <w:r w:rsidRPr="0029105C">
              <w:rPr>
                <w:rFonts w:cs="Arial"/>
                <w:szCs w:val="28"/>
                <w:vertAlign w:val="superscript"/>
              </w:rPr>
              <w:t>,l</w:t>
            </w:r>
            <w:r w:rsidRPr="0029105C">
              <w:rPr>
                <w:rFonts w:cs="Arial"/>
                <w:szCs w:val="28"/>
              </w:rPr>
              <w:t xml:space="preserve"> </w:t>
            </w:r>
            <w:r w:rsidRPr="0029105C">
              <w:rPr>
                <w:rFonts w:cs="Arial"/>
                <w:szCs w:val="28"/>
              </w:rPr>
              <w:br/>
              <w:t xml:space="preserve">Salate </w:t>
            </w:r>
            <w:r w:rsidRPr="0029105C">
              <w:rPr>
                <w:rFonts w:cs="Arial"/>
                <w:szCs w:val="28"/>
                <w:vertAlign w:val="superscript"/>
              </w:rPr>
              <w:t>1,</w:t>
            </w:r>
            <w:proofErr w:type="gramStart"/>
            <w:r w:rsidRPr="0029105C">
              <w:rPr>
                <w:rFonts w:cs="Arial"/>
                <w:szCs w:val="28"/>
                <w:vertAlign w:val="superscript"/>
              </w:rPr>
              <w:t>4,j</w:t>
            </w:r>
            <w:proofErr w:type="gramEnd"/>
            <w:r w:rsidRPr="0029105C">
              <w:rPr>
                <w:rFonts w:cs="Arial"/>
                <w:szCs w:val="28"/>
                <w:vertAlign w:val="superscript"/>
              </w:rPr>
              <w:t>,g</w:t>
            </w:r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E8E8E8" w:themeFill="background2"/>
            <w:vAlign w:val="center"/>
          </w:tcPr>
          <w:p w14:paraId="22A8B06E" w14:textId="6C855454" w:rsidR="00743AB1" w:rsidRPr="0029105C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25" w:name="MZ3KF7TAG3TEIL1"/>
            <w:bookmarkEnd w:id="25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C853731" w14:textId="2ECE7CC5" w:rsidR="00743AB1" w:rsidRPr="0029105C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26" w:name="MZ3KF7TAG4TEIL1"/>
            <w:bookmarkEnd w:id="26"/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E8E8E8" w:themeFill="background2"/>
            <w:vAlign w:val="center"/>
          </w:tcPr>
          <w:p w14:paraId="36E80D8C" w14:textId="4B3CD893" w:rsidR="0029105C" w:rsidRPr="0029105C" w:rsidRDefault="0029105C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bookmarkStart w:id="27" w:name="MZ3KF7TAG5TEIL1"/>
            <w:bookmarkEnd w:id="27"/>
            <w:proofErr w:type="gramStart"/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>Wecken</w:t>
            </w:r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</w:t>
            </w:r>
            <w:proofErr w:type="gramEnd"/>
            <w:r w:rsidRPr="0029105C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1</w:t>
            </w:r>
          </w:p>
          <w:p w14:paraId="43CDD72C" w14:textId="77777777" w:rsidR="00743AB1" w:rsidRPr="0029105C" w:rsidRDefault="0029105C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Putenfleischkäse </w:t>
            </w:r>
          </w:p>
          <w:p w14:paraId="5DA3145D" w14:textId="4AC49B0F" w:rsidR="0029105C" w:rsidRPr="0029105C" w:rsidRDefault="0029105C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r w:rsidRPr="0029105C">
              <w:rPr>
                <w:rFonts w:eastAsia="Times New Roman" w:cs="Arial"/>
                <w:color w:val="000000"/>
                <w:szCs w:val="28"/>
                <w:lang w:eastAsia="de-DE"/>
              </w:rPr>
              <w:t>Gemüsesticks</w:t>
            </w:r>
          </w:p>
        </w:tc>
        <w:bookmarkStart w:id="28" w:name="MZ3KF7TAG6TEIL1"/>
        <w:bookmarkStart w:id="29" w:name="MZ3KF7TAG7TEIL1"/>
        <w:bookmarkEnd w:id="28"/>
        <w:bookmarkEnd w:id="29"/>
      </w:tr>
      <w:tr w:rsidR="00743AB1" w:rsidRPr="005F78CA" w14:paraId="54E23EDE" w14:textId="77777777" w:rsidTr="006852A8">
        <w:trPr>
          <w:trHeight w:val="644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2488EEF6" w14:textId="77777777" w:rsidR="00C42745" w:rsidRDefault="00743AB1" w:rsidP="00C42745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 xml:space="preserve">Dessert </w:t>
            </w:r>
          </w:p>
          <w:p w14:paraId="34442B7C" w14:textId="7857437D" w:rsidR="00743AB1" w:rsidRPr="00743AB1" w:rsidRDefault="00743AB1" w:rsidP="00C42745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3644FEE7" w14:textId="62909E2E" w:rsidR="00743AB1" w:rsidRPr="0029105C" w:rsidRDefault="00A76FD2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vertAlign w:val="superscript"/>
              </w:rPr>
            </w:pPr>
            <w:bookmarkStart w:id="30" w:name="MZ3KF8TAG1TEIL1"/>
            <w:bookmarkStart w:id="31" w:name="MZ3KF8TAG1TEIL2"/>
            <w:bookmarkEnd w:id="30"/>
            <w:bookmarkEnd w:id="31"/>
            <w:proofErr w:type="spellStart"/>
            <w:r w:rsidRPr="0029105C">
              <w:rPr>
                <w:rFonts w:cs="Arial"/>
                <w:szCs w:val="28"/>
              </w:rPr>
              <w:t>Vanillejoghurt</w:t>
            </w:r>
            <w:r w:rsidRPr="0029105C">
              <w:rPr>
                <w:rFonts w:cs="Arial"/>
                <w:szCs w:val="28"/>
                <w:vertAlign w:val="superscript"/>
              </w:rPr>
              <w:t>g</w:t>
            </w:r>
            <w:proofErr w:type="spellEnd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FF3A901" w14:textId="3C4C570C" w:rsidR="00743AB1" w:rsidRPr="0029105C" w:rsidRDefault="00A76FD2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32" w:name="MZ3KF8TAG2TEIL2"/>
            <w:bookmarkEnd w:id="32"/>
            <w:r w:rsidRPr="0029105C">
              <w:rPr>
                <w:rFonts w:cs="Arial"/>
                <w:szCs w:val="28"/>
              </w:rPr>
              <w:t>Kirschgrütze mit Zimt</w:t>
            </w:r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E8E8E8" w:themeFill="background2"/>
            <w:vAlign w:val="center"/>
          </w:tcPr>
          <w:p w14:paraId="11A750FA" w14:textId="37A09745" w:rsidR="00743AB1" w:rsidRPr="0029105C" w:rsidRDefault="00A76FD2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33" w:name="MZ3KF8TAG3TEIL1"/>
            <w:bookmarkStart w:id="34" w:name="MZ3KF8TAG3TEIL2"/>
            <w:bookmarkEnd w:id="33"/>
            <w:bookmarkEnd w:id="34"/>
            <w:r w:rsidRPr="0029105C">
              <w:rPr>
                <w:rFonts w:cs="Arial"/>
                <w:szCs w:val="28"/>
              </w:rPr>
              <w:t>Apfelmus</w:t>
            </w:r>
            <w:r w:rsidR="003164EA">
              <w:rPr>
                <w:noProof/>
                <w:szCs w:val="28"/>
              </w:rPr>
              <w:pict w14:anchorId="1C9913FD">
                <v:shape id="_x0000_i1034" type="#_x0000_t75" alt="Apfel mit einfarbiger Füllung" style="width:13.5pt;height:9.75pt;visibility:visible">
                  <v:imagedata r:id="rId15" o:title="Apfel mit einfarbiger Füllung"/>
                  <o:lock v:ext="edit" aspectratio="f"/>
                </v:shape>
              </w:pict>
            </w:r>
            <w:r w:rsidRPr="0029105C">
              <w:rPr>
                <w:rFonts w:cs="Arial"/>
                <w:szCs w:val="28"/>
                <w:vertAlign w:val="superscript"/>
              </w:rPr>
              <w:t>3</w:t>
            </w:r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ADA307B" w14:textId="3CFD5698" w:rsidR="00743AB1" w:rsidRPr="0029105C" w:rsidRDefault="0029105C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35" w:name="MZ3KF8TAG4TEIL1"/>
            <w:bookmarkStart w:id="36" w:name="MZ3KF8TAG4TEIL2"/>
            <w:bookmarkEnd w:id="35"/>
            <w:bookmarkEnd w:id="36"/>
            <w:r w:rsidRPr="0029105C">
              <w:rPr>
                <w:rFonts w:cs="Arial"/>
                <w:szCs w:val="28"/>
              </w:rPr>
              <w:t>Obst</w:t>
            </w:r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E8E8E8" w:themeFill="background2"/>
            <w:vAlign w:val="center"/>
          </w:tcPr>
          <w:p w14:paraId="7F82B838" w14:textId="174B013A" w:rsidR="00743AB1" w:rsidRPr="0029105C" w:rsidRDefault="00743AB1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37" w:name="MZ3KF8TAG5TEIL1"/>
            <w:bookmarkStart w:id="38" w:name="MZ3KF8TAG5TEIL2"/>
            <w:bookmarkEnd w:id="37"/>
            <w:bookmarkEnd w:id="38"/>
          </w:p>
        </w:tc>
      </w:tr>
    </w:tbl>
    <w:p w14:paraId="015B5F82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</w:p>
    <w:p w14:paraId="296BAC3C" w14:textId="44DC825E" w:rsidR="005544B6" w:rsidRPr="006F4B05" w:rsidRDefault="003164EA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r>
        <w:rPr>
          <w:rFonts w:cs="Arial"/>
          <w:b/>
          <w:sz w:val="16"/>
          <w:szCs w:val="16"/>
        </w:rPr>
        <w:lastRenderedPageBreak/>
        <w:pict w14:anchorId="719AE2EE">
          <v:shape id="_x0000_i1035" type="#_x0000_t75" style="width:22.5pt;height:10.5pt;mso-position-horizontal-relative:char;mso-position-vertical-relative:line">
            <v:imagedata r:id="rId16" o:title=""/>
          </v:shape>
        </w:pict>
      </w:r>
      <w:r w:rsidR="00C476F0" w:rsidRPr="00E611F8">
        <w:rPr>
          <w:rFonts w:cs="Arial"/>
          <w:b/>
          <w:sz w:val="16"/>
          <w:szCs w:val="16"/>
        </w:rPr>
        <w:t xml:space="preserve"> = </w:t>
      </w:r>
      <w:r>
        <w:rPr>
          <w:rFonts w:ascii="Calibri" w:hAnsi="Calibri"/>
          <w:sz w:val="22"/>
        </w:rPr>
        <w:pict w14:anchorId="5E00AB90">
          <v:shape id="_x0000_i1036" type="#_x0000_t75" style="width:64.5pt;height:27.75pt">
            <v:imagedata r:id="rId17" o:title=""/>
          </v:shape>
        </w:pict>
      </w:r>
      <w:bookmarkStart w:id="39" w:name="S1"/>
      <w:bookmarkStart w:id="40" w:name="S7"/>
      <w:bookmarkEnd w:id="39"/>
      <w:bookmarkEnd w:id="40"/>
    </w:p>
    <w:sectPr w:rsidR="005544B6" w:rsidRPr="006F4B05" w:rsidSect="0029105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D3E2F" w14:textId="77777777" w:rsidR="00A76FD2" w:rsidRDefault="00A76FD2" w:rsidP="007A4E0C">
      <w:r>
        <w:separator/>
      </w:r>
    </w:p>
  </w:endnote>
  <w:endnote w:type="continuationSeparator" w:id="0">
    <w:p w14:paraId="1B322143" w14:textId="77777777" w:rsidR="00A76FD2" w:rsidRDefault="00A76FD2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82381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6A0CC" w14:textId="77777777" w:rsidR="00D565F2" w:rsidRDefault="00981392" w:rsidP="00F02FA3">
    <w:pPr>
      <w:rPr>
        <w:rFonts w:cs="Arial"/>
        <w:b/>
        <w:sz w:val="16"/>
        <w:szCs w:val="16"/>
      </w:rPr>
    </w:pPr>
    <w:r>
      <w:rPr>
        <w:noProof/>
        <w:sz w:val="20"/>
        <w:szCs w:val="16"/>
      </w:rPr>
      <w:pict w14:anchorId="65B1DD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287.8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41F35267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782F8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19541" w14:textId="77777777" w:rsidR="00A76FD2" w:rsidRDefault="00A76FD2" w:rsidP="007A4E0C">
      <w:r>
        <w:separator/>
      </w:r>
    </w:p>
  </w:footnote>
  <w:footnote w:type="continuationSeparator" w:id="0">
    <w:p w14:paraId="748847FC" w14:textId="77777777" w:rsidR="00A76FD2" w:rsidRDefault="00A76FD2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8C53B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E5585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F351A" w14:textId="77777777" w:rsidR="001C2191" w:rsidRDefault="001C21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6FD2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8EA"/>
    <w:rsid w:val="002115AB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105C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13E33"/>
    <w:rsid w:val="003164EA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97244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F1406"/>
    <w:rsid w:val="00506BAA"/>
    <w:rsid w:val="0051288F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2A8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50C44"/>
    <w:rsid w:val="00962663"/>
    <w:rsid w:val="00962D3E"/>
    <w:rsid w:val="00963C12"/>
    <w:rsid w:val="0096771F"/>
    <w:rsid w:val="0097049D"/>
    <w:rsid w:val="00971F0F"/>
    <w:rsid w:val="00977004"/>
    <w:rsid w:val="00981392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76FD2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4:docId w14:val="24CD6F5C"/>
  <w15:docId w15:val="{332644E8-76D6-4F27-B15F-CEB022CB7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08.0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</Template>
  <TotalTime>0</TotalTime>
  <Pages>2</Pages>
  <Words>173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3</cp:revision>
  <cp:lastPrinted>2026-01-27T10:16:00Z</cp:lastPrinted>
  <dcterms:created xsi:type="dcterms:W3CDTF">2026-01-29T09:49:00Z</dcterms:created>
  <dcterms:modified xsi:type="dcterms:W3CDTF">2026-01-29T09:49:00Z</dcterms:modified>
</cp:coreProperties>
</file>