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7F6E8" w14:textId="77777777" w:rsidR="00150C45" w:rsidRPr="00885B41" w:rsidRDefault="00945971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3E07E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314.55pt;margin-top:-162.6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76B81020" w14:textId="513A2DC9" w:rsidR="005C5345" w:rsidRPr="00BE21B9" w:rsidRDefault="00945971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50D12ABD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0120FFD0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062D0E">
        <w:rPr>
          <w:sz w:val="28"/>
          <w:szCs w:val="20"/>
        </w:rPr>
        <w:t>09.03.26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062D0E">
        <w:rPr>
          <w:sz w:val="28"/>
          <w:szCs w:val="20"/>
        </w:rPr>
        <w:t>13.03.26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60"/>
        <w:gridCol w:w="3248"/>
      </w:tblGrid>
      <w:tr w:rsidR="00743AB1" w:rsidRPr="005F78CA" w14:paraId="5A87D465" w14:textId="77777777" w:rsidTr="00280108">
        <w:trPr>
          <w:trHeight w:val="485"/>
          <w:jc w:val="center"/>
        </w:trPr>
        <w:tc>
          <w:tcPr>
            <w:tcW w:w="1309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0E4F808F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B0394D7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263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7371B9F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273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6CF946D2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2860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321EE8B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3248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66D37DA3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26702" w:rsidRPr="005F78CA" w14:paraId="38186189" w14:textId="77777777" w:rsidTr="00280108">
        <w:trPr>
          <w:trHeight w:val="1159"/>
          <w:jc w:val="center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0F126589" w14:textId="77777777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r w:rsidRPr="00C84C60">
              <w:rPr>
                <w:rFonts w:cs="Arial"/>
                <w:b/>
                <w:bCs/>
                <w:szCs w:val="28"/>
              </w:rPr>
              <w:t>Mittag-</w:t>
            </w:r>
          </w:p>
          <w:p w14:paraId="25FEC3CA" w14:textId="5D75E656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r w:rsidRPr="00C84C60">
              <w:rPr>
                <w:rFonts w:cs="Arial"/>
                <w:b/>
                <w:bCs/>
                <w:szCs w:val="28"/>
              </w:rPr>
              <w:t>essen</w:t>
            </w:r>
          </w:p>
          <w:p w14:paraId="39A9DD6C" w14:textId="77777777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</w:p>
          <w:p w14:paraId="44A04530" w14:textId="6C1AD676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38B0AD1" w14:textId="764B7EFF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r w:rsidRPr="00C84C60">
              <w:rPr>
                <w:rFonts w:cs="Arial"/>
                <w:b/>
                <w:bCs/>
                <w:szCs w:val="28"/>
                <w:lang w:val="en-US"/>
              </w:rPr>
              <w:t>Rindfleisch</w:t>
            </w:r>
            <w:r w:rsidR="00280108">
              <w:rPr>
                <w:rFonts w:cs="Arial"/>
                <w:b/>
                <w:bCs/>
                <w:szCs w:val="28"/>
                <w:lang w:val="en-US"/>
              </w:rPr>
              <w:t>-</w:t>
            </w:r>
            <w:proofErr w:type="spellStart"/>
            <w:r w:rsidRPr="00C84C60">
              <w:rPr>
                <w:rFonts w:cs="Arial"/>
                <w:b/>
                <w:bCs/>
                <w:szCs w:val="28"/>
                <w:lang w:val="en-US"/>
              </w:rPr>
              <w:t>maultaschen</w:t>
            </w:r>
            <w:proofErr w:type="spellEnd"/>
            <w:r w:rsidR="000A460E"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a,a1,c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,i</w: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bookmarkStart w:id="3" w:name="MZ3KF6TAG1TEIL2"/>
            <w:bookmarkEnd w:id="3"/>
            <w:r w:rsidRPr="00C84C60">
              <w:rPr>
                <w:rFonts w:cs="Arial"/>
                <w:b/>
                <w:bCs/>
                <w:szCs w:val="28"/>
                <w:lang w:val="en-US"/>
              </w:rPr>
              <w:br/>
            </w:r>
            <w:proofErr w:type="gramStart"/>
            <w:r w:rsidRPr="00C84C60">
              <w:rPr>
                <w:rFonts w:cs="Arial"/>
                <w:b/>
                <w:bCs/>
                <w:szCs w:val="28"/>
                <w:lang w:val="en-US"/>
              </w:rPr>
              <w:t>Bratensauce</w:t>
            </w:r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a,a1,a3,f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,i</w: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br/>
              <w:t>Kartoffelsalat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1,j</w:t>
            </w:r>
            <w:proofErr w:type="gramEnd"/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br/>
              <w:t>Salate</w:t>
            </w:r>
            <w:r w:rsid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</w:t>
            </w:r>
            <w:proofErr w:type="gramStart"/>
            <w:r w:rsid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4,j</w:t>
            </w:r>
            <w:proofErr w:type="gramEnd"/>
            <w:r w:rsid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,g</w: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408AD78" w14:textId="2BF39230" w:rsidR="00C84C60" w:rsidRPr="00C84C60" w:rsidRDefault="000A460E" w:rsidP="00C84C60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4" w:name="MZ3KF3TAG2TEIL1"/>
            <w:bookmarkEnd w:id="4"/>
            <w:r w:rsidRPr="00C84C60">
              <w:rPr>
                <w:rFonts w:cs="Arial"/>
                <w:b/>
                <w:bCs/>
                <w:szCs w:val="28"/>
              </w:rPr>
              <w:t>Eierpfannkuchen</w:t>
            </w:r>
            <w:r w:rsidR="00794FC9">
              <w:rPr>
                <w:b/>
                <w:bCs/>
                <w:noProof/>
                <w:szCs w:val="28"/>
              </w:rPr>
              <w:pict w14:anchorId="17539825">
                <v:shape id="_x0000_i1025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a,a1,c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,g</w:t>
            </w:r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bookmarkStart w:id="5" w:name="MZ3KF4TAG2TEIL2"/>
            <w:bookmarkEnd w:id="5"/>
            <w:r w:rsidRPr="00C84C60">
              <w:rPr>
                <w:rFonts w:cs="Arial"/>
                <w:b/>
                <w:bCs/>
                <w:szCs w:val="28"/>
              </w:rPr>
              <w:br/>
            </w:r>
            <w:r w:rsidR="00C84C60" w:rsidRPr="00794FC9">
              <w:rPr>
                <w:rFonts w:cs="Arial"/>
                <w:b/>
                <w:bCs/>
                <w:szCs w:val="28"/>
              </w:rPr>
              <w:t xml:space="preserve">Salat </w:t>
            </w:r>
            <w:r w:rsidR="00C84C60" w:rsidRPr="00794FC9">
              <w:rPr>
                <w:rFonts w:cs="Arial"/>
                <w:b/>
                <w:bCs/>
                <w:szCs w:val="28"/>
                <w:vertAlign w:val="superscript"/>
              </w:rPr>
              <w:t>1,4,j,g</w:t>
            </w:r>
          </w:p>
          <w:p w14:paraId="1EB71076" w14:textId="77777777" w:rsidR="00280108" w:rsidRPr="00794FC9" w:rsidRDefault="000A460E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r w:rsidRPr="00794FC9">
              <w:rPr>
                <w:rFonts w:cs="Arial"/>
                <w:b/>
                <w:bCs/>
                <w:szCs w:val="28"/>
              </w:rPr>
              <w:t>Marktgemüse</w:t>
            </w:r>
            <w:r w:rsidRPr="00794FC9">
              <w:rPr>
                <w:rFonts w:cs="Arial"/>
                <w:b/>
                <w:bCs/>
                <w:szCs w:val="28"/>
                <w:vertAlign w:val="superscript"/>
              </w:rPr>
              <w:t>1,g</w:t>
            </w:r>
            <w:r w:rsidRPr="00794FC9">
              <w:rPr>
                <w:rFonts w:cs="Arial"/>
                <w:b/>
                <w:bCs/>
                <w:szCs w:val="28"/>
              </w:rPr>
              <w:t xml:space="preserve"> </w:t>
            </w:r>
            <w:r w:rsidRPr="00794FC9">
              <w:rPr>
                <w:rFonts w:cs="Arial"/>
                <w:b/>
                <w:bCs/>
                <w:szCs w:val="28"/>
              </w:rPr>
              <w:br/>
              <w:t>Mischpilzragout</w:t>
            </w:r>
          </w:p>
          <w:p w14:paraId="182ADF9A" w14:textId="4B628C8E" w:rsidR="00726702" w:rsidRPr="00C84C60" w:rsidRDefault="000A460E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3,a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,a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1,g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,l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A3ABD04" w14:textId="77777777" w:rsidR="000A460E" w:rsidRPr="00C84C60" w:rsidRDefault="00726702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6" w:name="MZ3KF3TAG3TEIL1"/>
            <w:bookmarkEnd w:id="6"/>
            <w:r w:rsidRPr="00C84C60">
              <w:rPr>
                <w:rFonts w:cs="Arial"/>
                <w:b/>
                <w:bCs/>
                <w:szCs w:val="28"/>
                <w:lang w:val="en-US"/>
              </w:rPr>
              <w:t>Spaghetti</w:t>
            </w:r>
            <w:r w:rsidR="00794FC9">
              <w:rPr>
                <w:b/>
                <w:bCs/>
                <w:noProof/>
                <w:szCs w:val="28"/>
              </w:rPr>
              <w:pict w14:anchorId="4CCA527B">
                <v:shape id="Grafik 12" o:spid="_x0000_i1026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a,a1,c</w:t>
            </w:r>
            <w:proofErr w:type="gramEnd"/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bookmarkStart w:id="7" w:name="MZ3KF3TAG3TEIL2"/>
            <w:bookmarkEnd w:id="7"/>
            <w:r w:rsidRPr="00C84C60">
              <w:rPr>
                <w:rFonts w:cs="Arial"/>
                <w:b/>
                <w:bCs/>
                <w:szCs w:val="28"/>
                <w:lang w:val="en-US"/>
              </w:rPr>
              <w:br/>
            </w:r>
            <w:proofErr w:type="spellStart"/>
            <w:r w:rsidR="000A460E"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>Tomatensauce</w:t>
            </w:r>
            <w:proofErr w:type="spellEnd"/>
            <w:r w:rsidR="000A460E"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</w:p>
          <w:p w14:paraId="318AB9C1" w14:textId="4ECF3D51" w:rsidR="00C84C60" w:rsidRPr="00280108" w:rsidRDefault="00C84C60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vertAlign w:val="superscript"/>
                <w:lang w:val="en-US"/>
              </w:rPr>
            </w:pPr>
            <w:proofErr w:type="spellStart"/>
            <w:r w:rsidRPr="00280108">
              <w:rPr>
                <w:rFonts w:cs="Arial"/>
                <w:b/>
                <w:bCs/>
                <w:szCs w:val="28"/>
                <w:lang w:val="en-US"/>
              </w:rPr>
              <w:t>Hartkäse</w:t>
            </w:r>
            <w:proofErr w:type="spellEnd"/>
            <w:r w:rsidRPr="00280108">
              <w:rPr>
                <w:rFonts w:cs="Arial"/>
                <w:b/>
                <w:bCs/>
                <w:szCs w:val="28"/>
                <w:lang w:val="en-US"/>
              </w:rPr>
              <w:t xml:space="preserve"> gerieben</w:t>
            </w:r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</w:t>
            </w:r>
            <w:proofErr w:type="gramStart"/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2,g</w:t>
            </w:r>
            <w:proofErr w:type="gramEnd"/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</w:t>
            </w:r>
          </w:p>
          <w:p w14:paraId="3FD0CB19" w14:textId="2D82DCE6" w:rsidR="00726702" w:rsidRPr="00280108" w:rsidRDefault="00726702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proofErr w:type="spellStart"/>
            <w:r w:rsidRPr="00280108">
              <w:rPr>
                <w:rFonts w:cs="Arial"/>
                <w:b/>
                <w:bCs/>
                <w:szCs w:val="28"/>
                <w:lang w:val="en-US"/>
              </w:rPr>
              <w:t>Blattsalat</w:t>
            </w:r>
            <w:proofErr w:type="spellEnd"/>
            <w:r w:rsidRPr="00280108">
              <w:rPr>
                <w:rFonts w:cs="Arial"/>
                <w:b/>
                <w:bCs/>
                <w:szCs w:val="28"/>
                <w:lang w:val="en-US"/>
              </w:rPr>
              <w:t xml:space="preserve"> Bio</w:t>
            </w:r>
            <w:r w:rsidR="00794FC9">
              <w:rPr>
                <w:b/>
                <w:bCs/>
                <w:noProof/>
                <w:szCs w:val="28"/>
              </w:rPr>
              <w:pict w14:anchorId="05C18681">
                <v:shape id="Grafik 11" o:spid="_x0000_i1027" type="#_x0000_t75" style="width:13.5pt;height:13.5pt;visibility:visible">
                  <v:imagedata r:id="rId9" o:title=""/>
                </v:shape>
              </w:pict>
            </w:r>
            <w:r w:rsidRPr="00280108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r w:rsidRPr="00280108">
              <w:rPr>
                <w:rFonts w:cs="Arial"/>
                <w:b/>
                <w:bCs/>
                <w:szCs w:val="28"/>
                <w:lang w:val="en-US"/>
              </w:rPr>
              <w:br/>
              <w:t>Joghurt-Dressing</w:t>
            </w:r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</w:t>
            </w:r>
            <w:proofErr w:type="gramStart"/>
            <w:r w:rsid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4,</w:t>
            </w:r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g</w:t>
            </w:r>
            <w:proofErr w:type="gramEnd"/>
            <w:r w:rsidRP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,j</w:t>
            </w:r>
          </w:p>
        </w:tc>
        <w:tc>
          <w:tcPr>
            <w:tcW w:w="2860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80C41BE" w14:textId="10613382" w:rsidR="00726702" w:rsidRPr="00C84C60" w:rsidRDefault="000A460E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8" w:name="MZ3KF3TAG4TEIL1"/>
            <w:bookmarkEnd w:id="8"/>
            <w:r w:rsidRPr="00C84C60">
              <w:rPr>
                <w:rFonts w:cs="Arial"/>
                <w:b/>
                <w:bCs/>
                <w:szCs w:val="28"/>
              </w:rPr>
              <w:t xml:space="preserve">Fleischkäse (Schwein) </w:t>
            </w:r>
            <w:r w:rsidR="00794FC9">
              <w:rPr>
                <w:b/>
                <w:bCs/>
                <w:noProof/>
                <w:szCs w:val="28"/>
              </w:rPr>
              <w:pict w14:anchorId="7D7B6AE6">
                <v:shape id="Grafik 8" o:spid="_x0000_i1028" type="#_x0000_t75" alt="Schwein mit einfarbiger Füllung" style="width:19.5pt;height:10.5pt;visibility:visible">
                  <v:imagedata r:id="rId10" o:title="Schwein mit einfarbiger Füllung"/>
                  <o:lock v:ext="edit" aspectratio="f"/>
                </v:shape>
              </w:pic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1,2,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3,i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,j</w:t>
            </w:r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bookmarkStart w:id="9" w:name="MZ3KF6TAG4TEIL2"/>
            <w:bookmarkEnd w:id="9"/>
            <w:r w:rsidRPr="00C84C60">
              <w:rPr>
                <w:rFonts w:cs="Arial"/>
                <w:b/>
                <w:bCs/>
                <w:szCs w:val="28"/>
              </w:rPr>
              <w:br/>
            </w:r>
            <w:proofErr w:type="gramStart"/>
            <w:r w:rsidRPr="00C84C60">
              <w:rPr>
                <w:rFonts w:cs="Arial"/>
                <w:b/>
                <w:bCs/>
                <w:szCs w:val="28"/>
              </w:rPr>
              <w:t>Bratensauce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a,a1,a3,f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,i</w:t>
            </w:r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</w:rPr>
              <w:br/>
              <w:t xml:space="preserve">Bratkartoffeln Blattsalat Bio </w:t>
            </w:r>
            <w:r w:rsidRPr="00C84C60">
              <w:rPr>
                <w:rFonts w:cs="Arial"/>
                <w:b/>
                <w:bCs/>
                <w:szCs w:val="28"/>
              </w:rPr>
              <w:br/>
              <w:t>Essig-Öl-Dressing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1,</w:t>
            </w:r>
            <w:r w:rsidR="00280108">
              <w:rPr>
                <w:rFonts w:cs="Arial"/>
                <w:b/>
                <w:bCs/>
                <w:szCs w:val="28"/>
                <w:vertAlign w:val="superscript"/>
              </w:rPr>
              <w:t>4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j</w:t>
            </w:r>
          </w:p>
        </w:tc>
        <w:tc>
          <w:tcPr>
            <w:tcW w:w="3248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59F8F68" w14:textId="77777777" w:rsidR="00C84C60" w:rsidRPr="00C84C60" w:rsidRDefault="00726702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10" w:name="MZ3KF3TAG5TEIL1"/>
            <w:bookmarkEnd w:id="10"/>
            <w:r w:rsidRPr="00C84C60">
              <w:rPr>
                <w:rFonts w:cs="Arial"/>
                <w:b/>
                <w:bCs/>
                <w:szCs w:val="28"/>
              </w:rPr>
              <w:t xml:space="preserve">Seelachs paniert </w:t>
            </w:r>
            <w:r w:rsidR="00794FC9">
              <w:rPr>
                <w:b/>
                <w:bCs/>
                <w:noProof/>
                <w:szCs w:val="28"/>
              </w:rPr>
              <w:pict w14:anchorId="6B60C841">
                <v:shape id="Grafik 4" o:spid="_x0000_i1029" type="#_x0000_t75" alt="Fisch mit einfarbiger Füllung" style="width:16.5pt;height:12.75pt;visibility:visible">
                  <v:imagedata r:id="rId11" o:title="Fisch mit einfarbiger Füllung"/>
                  <o:lock v:ext="edit" aspectratio="f"/>
                </v:shape>
              </w:pic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a,a1,d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,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g,j</w:t>
            </w:r>
            <w:proofErr w:type="gramEnd"/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bookmarkStart w:id="11" w:name="MZ3KF3TAG5TEIL2"/>
            <w:bookmarkEnd w:id="11"/>
            <w:r w:rsidRPr="00C84C60">
              <w:rPr>
                <w:rFonts w:cs="Arial"/>
                <w:b/>
                <w:bCs/>
                <w:szCs w:val="28"/>
              </w:rPr>
              <w:br/>
              <w:t>Ei-</w:t>
            </w:r>
            <w:proofErr w:type="spellStart"/>
            <w:proofErr w:type="gramStart"/>
            <w:r w:rsidRPr="00C84C60">
              <w:rPr>
                <w:rFonts w:cs="Arial"/>
                <w:b/>
                <w:bCs/>
                <w:szCs w:val="28"/>
              </w:rPr>
              <w:t>Schnittlauchdip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c,g</w:t>
            </w:r>
            <w:proofErr w:type="spellEnd"/>
            <w:proofErr w:type="gramEnd"/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</w:rPr>
              <w:br/>
            </w:r>
            <w:r w:rsidR="00C84C60" w:rsidRPr="00C84C60">
              <w:rPr>
                <w:rFonts w:cs="Arial"/>
                <w:b/>
                <w:bCs/>
                <w:szCs w:val="28"/>
              </w:rPr>
              <w:t>Zitrone</w:t>
            </w:r>
          </w:p>
          <w:p w14:paraId="1942F0B0" w14:textId="5D0B4D41" w:rsidR="00726702" w:rsidRPr="00C84C60" w:rsidRDefault="00C84C60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eastAsia="de-DE"/>
              </w:rPr>
              <w:t xml:space="preserve"> Dampfkartoffeln</w:t>
            </w:r>
            <w:r w:rsidR="00726702" w:rsidRPr="00C84C60">
              <w:rPr>
                <w:rFonts w:cs="Arial"/>
                <w:b/>
                <w:bCs/>
                <w:szCs w:val="28"/>
              </w:rPr>
              <w:br/>
              <w:t>Blattsalat Bio</w:t>
            </w:r>
            <w:r w:rsidR="00794FC9">
              <w:rPr>
                <w:b/>
                <w:bCs/>
                <w:noProof/>
                <w:szCs w:val="28"/>
              </w:rPr>
              <w:pict w14:anchorId="306B6206">
                <v:shape id="_x0000_i1030" type="#_x0000_t75" style="width:13.5pt;height:13.5pt;visibility:visible">
                  <v:imagedata r:id="rId9" o:title=""/>
                </v:shape>
              </w:pict>
            </w:r>
            <w:r w:rsidR="00726702" w:rsidRPr="00C84C60">
              <w:rPr>
                <w:rFonts w:cs="Arial"/>
                <w:b/>
                <w:bCs/>
                <w:szCs w:val="28"/>
              </w:rPr>
              <w:t xml:space="preserve"> </w:t>
            </w:r>
            <w:r w:rsidR="00726702" w:rsidRPr="00C84C60">
              <w:rPr>
                <w:rFonts w:cs="Arial"/>
                <w:b/>
                <w:bCs/>
                <w:szCs w:val="28"/>
              </w:rPr>
              <w:br/>
              <w:t>Essig-Öl-Dressing</w:t>
            </w:r>
            <w:proofErr w:type="gramStart"/>
            <w:r w:rsidR="00726702" w:rsidRPr="00C84C60">
              <w:rPr>
                <w:rFonts w:cs="Arial"/>
                <w:b/>
                <w:bCs/>
                <w:szCs w:val="28"/>
                <w:vertAlign w:val="superscript"/>
              </w:rPr>
              <w:t>1,j</w:t>
            </w:r>
            <w:proofErr w:type="gramEnd"/>
          </w:p>
        </w:tc>
        <w:bookmarkStart w:id="12" w:name="MZ3KF3TAG6TEIL1"/>
        <w:bookmarkStart w:id="13" w:name="MZ3KF3TAG7TEIL1"/>
        <w:bookmarkEnd w:id="12"/>
        <w:bookmarkEnd w:id="13"/>
      </w:tr>
      <w:tr w:rsidR="00726702" w:rsidRPr="00062D0E" w14:paraId="5833469F" w14:textId="77777777" w:rsidTr="00280108">
        <w:trPr>
          <w:trHeight w:val="916"/>
          <w:jc w:val="center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19854E2F" w14:textId="14AE4C66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Cs w:val="28"/>
              </w:rPr>
            </w:pPr>
            <w:r w:rsidRPr="00C84C60">
              <w:rPr>
                <w:rFonts w:cs="Arial"/>
                <w:b/>
                <w:bCs/>
                <w:szCs w:val="28"/>
              </w:rPr>
              <w:t>Moslem</w:t>
            </w:r>
          </w:p>
        </w:tc>
        <w:tc>
          <w:tcPr>
            <w:tcW w:w="2447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A153093" w14:textId="64CC4470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14" w:name="MZ3KF4TAG1TEIL1"/>
            <w:bookmarkEnd w:id="14"/>
          </w:p>
        </w:tc>
        <w:tc>
          <w:tcPr>
            <w:tcW w:w="263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9F54688" w14:textId="73D0D60E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15" w:name="MZ3KF4TAG2TEIL1"/>
            <w:bookmarkEnd w:id="15"/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19F7BB1" w14:textId="7BA1F299" w:rsidR="00726702" w:rsidRPr="00C84C60" w:rsidRDefault="00726702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16" w:name="MZ3KF4TAG3TEIL1"/>
            <w:bookmarkEnd w:id="16"/>
          </w:p>
        </w:tc>
        <w:tc>
          <w:tcPr>
            <w:tcW w:w="2860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E58F62F" w14:textId="088D7111" w:rsidR="009E36BE" w:rsidRPr="00C84C60" w:rsidRDefault="000A460E" w:rsidP="00280108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17" w:name="MZ3KF4TAG4TEIL1"/>
            <w:bookmarkEnd w:id="17"/>
            <w:proofErr w:type="spellStart"/>
            <w:r w:rsidRPr="00C84C60">
              <w:rPr>
                <w:rFonts w:cs="Arial"/>
                <w:b/>
                <w:bCs/>
                <w:szCs w:val="28"/>
                <w:lang w:val="en-US"/>
              </w:rPr>
              <w:t>Fleischkäse</w:t>
            </w:r>
            <w:proofErr w:type="spellEnd"/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1,2,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3,I</w:t>
            </w:r>
            <w:proofErr w:type="gramEnd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,j</w:t>
            </w:r>
            <w:r w:rsidR="00794FC9">
              <w:rPr>
                <w:b/>
                <w:bCs/>
                <w:noProof/>
                <w:szCs w:val="28"/>
              </w:rPr>
              <w:pict w14:anchorId="4023F735">
                <v:shape id="Grafik 2" o:spid="_x0000_i1031" type="#_x0000_t75" alt="Huhn mit einfarbiger Füllung" style="width:15pt;height:8.25pt;visibility:visible">
                  <v:imagedata r:id="rId12" o:title="Huhn mit einfarbiger Füllung"/>
                  <o:lock v:ext="edit" aspectratio="f"/>
                </v:shape>
              </w:pict>
            </w:r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 (</w:t>
            </w:r>
            <w:proofErr w:type="spellStart"/>
            <w:r w:rsidRPr="00C84C60">
              <w:rPr>
                <w:rFonts w:cs="Arial"/>
                <w:b/>
                <w:bCs/>
                <w:szCs w:val="28"/>
                <w:lang w:val="en-US"/>
              </w:rPr>
              <w:t>Pute</w:t>
            </w:r>
            <w:proofErr w:type="spellEnd"/>
            <w:r w:rsidRPr="00C84C60">
              <w:rPr>
                <w:rFonts w:cs="Arial"/>
                <w:b/>
                <w:bCs/>
                <w:szCs w:val="28"/>
                <w:lang w:val="en-US"/>
              </w:rPr>
              <w:t>)</w:t>
            </w:r>
          </w:p>
        </w:tc>
        <w:tc>
          <w:tcPr>
            <w:tcW w:w="3248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C954B07" w14:textId="77777777" w:rsidR="00726702" w:rsidRPr="00C84C60" w:rsidRDefault="00726702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18" w:name="MZ3KF4TAG5TEIL1"/>
            <w:bookmarkEnd w:id="18"/>
          </w:p>
          <w:p w14:paraId="35E974D1" w14:textId="254D45A0" w:rsidR="00C84C60" w:rsidRPr="00C84C60" w:rsidRDefault="00C84C60" w:rsidP="00726702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</w:p>
        </w:tc>
        <w:bookmarkStart w:id="19" w:name="MZ3KF4TAG6TEIL1"/>
        <w:bookmarkStart w:id="20" w:name="MZ3KF4TAG7TEIL1"/>
        <w:bookmarkEnd w:id="19"/>
        <w:bookmarkEnd w:id="20"/>
      </w:tr>
      <w:tr w:rsidR="00726702" w:rsidRPr="00280108" w14:paraId="4AECC7DD" w14:textId="77777777" w:rsidTr="00280108">
        <w:trPr>
          <w:trHeight w:val="1280"/>
          <w:jc w:val="center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39F5C95" w14:textId="77777777" w:rsidR="00C84C60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Cs w:val="28"/>
              </w:rPr>
            </w:pPr>
            <w:proofErr w:type="spellStart"/>
            <w:r w:rsidRPr="00C84C60">
              <w:rPr>
                <w:rFonts w:cs="Arial"/>
                <w:b/>
                <w:bCs/>
                <w:i/>
                <w:iCs/>
                <w:szCs w:val="28"/>
              </w:rPr>
              <w:t>Vege</w:t>
            </w:r>
            <w:proofErr w:type="spellEnd"/>
            <w:r w:rsidR="00C84C60" w:rsidRPr="00C84C60">
              <w:rPr>
                <w:rFonts w:cs="Arial"/>
                <w:b/>
                <w:bCs/>
                <w:i/>
                <w:iCs/>
                <w:szCs w:val="28"/>
              </w:rPr>
              <w:t>-</w:t>
            </w:r>
          </w:p>
          <w:p w14:paraId="41AF6B1B" w14:textId="2C32CAEB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Cs w:val="28"/>
              </w:rPr>
            </w:pPr>
            <w:proofErr w:type="spellStart"/>
            <w:r w:rsidRPr="00C84C60">
              <w:rPr>
                <w:rFonts w:cs="Arial"/>
                <w:b/>
                <w:bCs/>
                <w:i/>
                <w:iCs/>
                <w:szCs w:val="28"/>
              </w:rPr>
              <w:t>tarisch</w:t>
            </w:r>
            <w:proofErr w:type="spellEnd"/>
          </w:p>
        </w:tc>
        <w:tc>
          <w:tcPr>
            <w:tcW w:w="2447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C7A583C" w14:textId="614E8FA7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bookmarkStart w:id="21" w:name="MZ3KF5TAG1TEIL1"/>
            <w:bookmarkEnd w:id="21"/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Veg. </w:t>
            </w:r>
            <w:proofErr w:type="spellStart"/>
            <w:r w:rsidRPr="00C84C60">
              <w:rPr>
                <w:rFonts w:cs="Arial"/>
                <w:b/>
                <w:bCs/>
                <w:szCs w:val="28"/>
                <w:lang w:val="en-US"/>
              </w:rPr>
              <w:t>Maultaschen</w:t>
            </w:r>
            <w:proofErr w:type="spellEnd"/>
            <w:r w:rsidR="000A460E"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 xml:space="preserve"> </w:t>
            </w:r>
            <w:proofErr w:type="gramStart"/>
            <w:r w:rsidR="000A460E"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a,a1,c</w:t>
            </w:r>
            <w:proofErr w:type="gramEnd"/>
            <w:r w:rsidR="000A460E"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,i</w:t>
            </w:r>
          </w:p>
          <w:p w14:paraId="01ACB1B2" w14:textId="019BA701" w:rsidR="00726702" w:rsidRPr="00280108" w:rsidRDefault="00726702" w:rsidP="00726702">
            <w:pPr>
              <w:spacing w:before="0" w:after="0" w:line="276" w:lineRule="auto"/>
              <w:jc w:val="center"/>
              <w:rPr>
                <w:rFonts w:eastAsia="Times New Roman" w:cs="Arial"/>
                <w:b/>
                <w:bCs/>
                <w:color w:val="000000"/>
                <w:szCs w:val="28"/>
                <w:vertAlign w:val="superscript"/>
                <w:lang w:eastAsia="de-DE"/>
              </w:rPr>
            </w:pPr>
            <w:r w:rsidRPr="00C84C60">
              <w:rPr>
                <w:rFonts w:cs="Arial"/>
                <w:b/>
                <w:bCs/>
                <w:szCs w:val="28"/>
              </w:rPr>
              <w:t>Kartoffelsalat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1,j</w:t>
            </w:r>
            <w:proofErr w:type="gramEnd"/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r w:rsidRPr="00C84C60">
              <w:rPr>
                <w:rFonts w:cs="Arial"/>
                <w:b/>
                <w:bCs/>
                <w:szCs w:val="28"/>
              </w:rPr>
              <w:br/>
              <w:t>Salate</w:t>
            </w:r>
            <w:r w:rsidR="00280108">
              <w:rPr>
                <w:rFonts w:cs="Arial"/>
                <w:b/>
                <w:bCs/>
                <w:szCs w:val="28"/>
                <w:vertAlign w:val="superscript"/>
              </w:rPr>
              <w:t>1,</w:t>
            </w:r>
            <w:proofErr w:type="gramStart"/>
            <w:r w:rsidR="00280108">
              <w:rPr>
                <w:rFonts w:cs="Arial"/>
                <w:b/>
                <w:bCs/>
                <w:szCs w:val="28"/>
                <w:vertAlign w:val="superscript"/>
              </w:rPr>
              <w:t>4,j</w:t>
            </w:r>
            <w:proofErr w:type="gramEnd"/>
            <w:r w:rsidR="00280108">
              <w:rPr>
                <w:rFonts w:cs="Arial"/>
                <w:b/>
                <w:bCs/>
                <w:szCs w:val="28"/>
                <w:vertAlign w:val="superscript"/>
              </w:rPr>
              <w:t>,g</w:t>
            </w:r>
          </w:p>
        </w:tc>
        <w:tc>
          <w:tcPr>
            <w:tcW w:w="263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929A6B2" w14:textId="185FEA35" w:rsidR="00726702" w:rsidRPr="00C84C60" w:rsidRDefault="00726702" w:rsidP="00726702">
            <w:pPr>
              <w:spacing w:before="0" w:after="0" w:line="276" w:lineRule="auto"/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de-DE"/>
              </w:rPr>
            </w:pPr>
            <w:bookmarkStart w:id="22" w:name="MZ3KF5TAG2TEIL1"/>
            <w:bookmarkEnd w:id="22"/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DECDAE0" w14:textId="0EE4C25C" w:rsidR="00726702" w:rsidRPr="00C84C60" w:rsidRDefault="00726702" w:rsidP="00726702">
            <w:pPr>
              <w:spacing w:before="40" w:after="40" w:line="276" w:lineRule="auto"/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de-DE"/>
              </w:rPr>
            </w:pPr>
            <w:bookmarkStart w:id="23" w:name="MZ3KF5TAG3TEIL1"/>
            <w:bookmarkEnd w:id="23"/>
          </w:p>
        </w:tc>
        <w:tc>
          <w:tcPr>
            <w:tcW w:w="2860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1532BF7" w14:textId="77777777" w:rsidR="00280108" w:rsidRPr="00794FC9" w:rsidRDefault="00726702" w:rsidP="00726702">
            <w:pPr>
              <w:spacing w:before="40" w:after="40" w:line="276" w:lineRule="auto"/>
              <w:jc w:val="center"/>
              <w:rPr>
                <w:b/>
                <w:bCs/>
                <w:noProof/>
                <w:szCs w:val="28"/>
                <w:lang w:val="en-US"/>
              </w:rPr>
            </w:pPr>
            <w:bookmarkStart w:id="24" w:name="MZ3KF5TAG4TEIL1"/>
            <w:bookmarkEnd w:id="24"/>
            <w:proofErr w:type="spellStart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>Vegane</w:t>
            </w:r>
            <w:proofErr w:type="spellEnd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 xml:space="preserve"> </w:t>
            </w:r>
            <w:proofErr w:type="spellStart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>Hackbällchen</w:t>
            </w:r>
            <w:proofErr w:type="spellEnd"/>
            <w:r w:rsidR="00794FC9">
              <w:rPr>
                <w:b/>
                <w:bCs/>
                <w:noProof/>
                <w:szCs w:val="28"/>
              </w:rPr>
              <w:pict w14:anchorId="0F911D25">
                <v:shape id="Grafik 6" o:spid="_x0000_i1032" type="#_x0000_t75" style="width:15pt;height:15pt;visibility:visible">
                  <v:imagedata r:id="rId13" o:title=""/>
                </v:shape>
              </w:pict>
            </w:r>
          </w:p>
          <w:p w14:paraId="0C8FD1D9" w14:textId="77777777" w:rsidR="00280108" w:rsidRDefault="00726702" w:rsidP="00280108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proofErr w:type="gramStart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vertAlign w:val="superscript"/>
                <w:lang w:val="en-US" w:eastAsia="de-DE"/>
              </w:rPr>
              <w:t>a,a1,a3,f</w:t>
            </w:r>
            <w:proofErr w:type="gramEnd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 xml:space="preserve"> </w:t>
            </w:r>
            <w:bookmarkStart w:id="25" w:name="MZ3KF5TAG4TEIL2"/>
            <w:bookmarkEnd w:id="25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br/>
              <w:t xml:space="preserve">Veg. </w:t>
            </w:r>
            <w:proofErr w:type="gramStart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>Bratensoße</w:t>
            </w:r>
            <w:r w:rsidRPr="00C84C60">
              <w:rPr>
                <w:rFonts w:eastAsia="Times New Roman" w:cs="Arial"/>
                <w:b/>
                <w:bCs/>
                <w:color w:val="000000"/>
                <w:szCs w:val="28"/>
                <w:vertAlign w:val="superscript"/>
                <w:lang w:val="en-US" w:eastAsia="de-DE"/>
              </w:rPr>
              <w:t>a,a1,a3,f</w:t>
            </w:r>
            <w:proofErr w:type="gramEnd"/>
            <w:r w:rsidRPr="00C84C60">
              <w:rPr>
                <w:rFonts w:eastAsia="Times New Roman" w:cs="Arial"/>
                <w:b/>
                <w:bCs/>
                <w:color w:val="000000"/>
                <w:szCs w:val="28"/>
                <w:vertAlign w:val="superscript"/>
                <w:lang w:val="en-US" w:eastAsia="de-DE"/>
              </w:rPr>
              <w:t>,i</w:t>
            </w:r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t xml:space="preserve"> </w:t>
            </w:r>
            <w:r w:rsidRPr="00C84C60"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  <w:br/>
            </w:r>
            <w:proofErr w:type="spellStart"/>
            <w:r w:rsidR="00C84C60" w:rsidRPr="00C84C60">
              <w:rPr>
                <w:rFonts w:cs="Arial"/>
                <w:b/>
                <w:bCs/>
                <w:szCs w:val="28"/>
                <w:lang w:val="en-US"/>
              </w:rPr>
              <w:t>Bratkartoffeln</w:t>
            </w:r>
            <w:proofErr w:type="spellEnd"/>
          </w:p>
          <w:p w14:paraId="7295968B" w14:textId="04723A5E" w:rsidR="00726702" w:rsidRPr="00280108" w:rsidRDefault="00C84C60" w:rsidP="00280108">
            <w:pPr>
              <w:spacing w:before="40" w:after="40" w:line="276" w:lineRule="auto"/>
              <w:jc w:val="center"/>
              <w:rPr>
                <w:rFonts w:cs="Arial"/>
                <w:b/>
                <w:bCs/>
                <w:szCs w:val="28"/>
                <w:lang w:val="en-US"/>
              </w:rPr>
            </w:pPr>
            <w:proofErr w:type="spellStart"/>
            <w:r w:rsidRPr="00C84C60">
              <w:rPr>
                <w:rFonts w:cs="Arial"/>
                <w:b/>
                <w:bCs/>
                <w:szCs w:val="28"/>
                <w:lang w:val="en-US"/>
              </w:rPr>
              <w:t>Blattsalat</w:t>
            </w:r>
            <w:proofErr w:type="spellEnd"/>
            <w:r w:rsidRPr="00C84C60">
              <w:rPr>
                <w:rFonts w:cs="Arial"/>
                <w:b/>
                <w:bCs/>
                <w:szCs w:val="28"/>
                <w:lang w:val="en-US"/>
              </w:rPr>
              <w:t xml:space="preserve"> Dressing</w:t>
            </w:r>
            <w:proofErr w:type="gramStart"/>
            <w:r w:rsidRPr="00C84C60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1,j</w:t>
            </w:r>
            <w:proofErr w:type="gramEnd"/>
            <w:r w:rsidR="00280108">
              <w:rPr>
                <w:rFonts w:cs="Arial"/>
                <w:b/>
                <w:bCs/>
                <w:szCs w:val="28"/>
                <w:vertAlign w:val="superscript"/>
                <w:lang w:val="en-US"/>
              </w:rPr>
              <w:t>,4</w:t>
            </w:r>
          </w:p>
        </w:tc>
        <w:tc>
          <w:tcPr>
            <w:tcW w:w="3248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EE7E16A" w14:textId="77777777" w:rsidR="00726702" w:rsidRPr="00280108" w:rsidRDefault="00726702" w:rsidP="00726702">
            <w:pPr>
              <w:spacing w:before="40" w:after="40" w:line="276" w:lineRule="auto"/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</w:pPr>
            <w:bookmarkStart w:id="26" w:name="MZ3KF5TAG5TEIL1"/>
            <w:bookmarkEnd w:id="26"/>
          </w:p>
          <w:p w14:paraId="6FBD4429" w14:textId="466C223C" w:rsidR="00C84C60" w:rsidRPr="00280108" w:rsidRDefault="00C84C60" w:rsidP="00726702">
            <w:pPr>
              <w:spacing w:before="40" w:after="40" w:line="276" w:lineRule="auto"/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val="en-US" w:eastAsia="de-DE"/>
              </w:rPr>
            </w:pPr>
          </w:p>
        </w:tc>
        <w:bookmarkStart w:id="27" w:name="MZ3KF5TAG6TEIL1"/>
        <w:bookmarkStart w:id="28" w:name="MZ3KF5TAG7TEIL1"/>
        <w:bookmarkEnd w:id="27"/>
        <w:bookmarkEnd w:id="28"/>
      </w:tr>
      <w:tr w:rsidR="00726702" w:rsidRPr="005F78CA" w14:paraId="700614FF" w14:textId="77777777" w:rsidTr="00280108">
        <w:trPr>
          <w:trHeight w:val="644"/>
          <w:jc w:val="center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E63EE32" w14:textId="77777777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r w:rsidRPr="00C84C60">
              <w:rPr>
                <w:rFonts w:cs="Arial"/>
                <w:b/>
                <w:bCs/>
                <w:szCs w:val="28"/>
              </w:rPr>
              <w:t xml:space="preserve">Dessert </w:t>
            </w:r>
          </w:p>
          <w:p w14:paraId="5AB5FA82" w14:textId="47D0A207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258414B" w14:textId="2934CC5A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29" w:name="MZ3KF8TAG1TEIL1"/>
            <w:bookmarkEnd w:id="29"/>
            <w:proofErr w:type="spellStart"/>
            <w:r w:rsidRPr="00C84C60">
              <w:rPr>
                <w:rFonts w:cs="Arial"/>
                <w:b/>
                <w:bCs/>
                <w:szCs w:val="28"/>
              </w:rPr>
              <w:t>Schokopudding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g</w:t>
            </w:r>
            <w:proofErr w:type="spellEnd"/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bookmarkStart w:id="30" w:name="MZ3KF8TAG1TEIL2"/>
            <w:bookmarkEnd w:id="30"/>
          </w:p>
        </w:tc>
        <w:tc>
          <w:tcPr>
            <w:tcW w:w="263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1740252" w14:textId="77777777" w:rsidR="000A460E" w:rsidRPr="00C84C60" w:rsidRDefault="000A460E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31" w:name="MZ3KF8TAG2TEIL2"/>
            <w:bookmarkEnd w:id="31"/>
            <w:r w:rsidRPr="00C84C60">
              <w:rPr>
                <w:rFonts w:cs="Arial"/>
                <w:b/>
                <w:bCs/>
                <w:szCs w:val="28"/>
              </w:rPr>
              <w:t>Zimtzucker</w:t>
            </w:r>
          </w:p>
          <w:p w14:paraId="5ECD9B95" w14:textId="3DA0EB69" w:rsidR="00726702" w:rsidRPr="00C84C60" w:rsidRDefault="000A460E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  <w:vertAlign w:val="superscript"/>
              </w:rPr>
            </w:pPr>
            <w:r w:rsidRPr="00C84C60">
              <w:rPr>
                <w:rFonts w:cs="Arial"/>
                <w:b/>
                <w:bCs/>
                <w:szCs w:val="28"/>
              </w:rPr>
              <w:t xml:space="preserve">Apfelmus 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3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0D68BF5" w14:textId="476E2E63" w:rsidR="00726702" w:rsidRPr="00C84C60" w:rsidRDefault="000A460E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32" w:name="MZ3KF8TAG3TEIL1"/>
            <w:bookmarkStart w:id="33" w:name="MZ3KF8TAG3TEIL2"/>
            <w:bookmarkEnd w:id="32"/>
            <w:bookmarkEnd w:id="33"/>
            <w:r w:rsidRPr="00C84C60">
              <w:rPr>
                <w:rFonts w:cs="Arial"/>
                <w:b/>
                <w:bCs/>
                <w:szCs w:val="28"/>
              </w:rPr>
              <w:t>Obst</w:t>
            </w:r>
          </w:p>
        </w:tc>
        <w:tc>
          <w:tcPr>
            <w:tcW w:w="2860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1C3EDE7" w14:textId="1C71EFCA" w:rsidR="00726702" w:rsidRPr="00C84C60" w:rsidRDefault="00726702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34" w:name="MZ3KF8TAG4TEIL1"/>
            <w:bookmarkEnd w:id="34"/>
            <w:proofErr w:type="spellStart"/>
            <w:r w:rsidRPr="00C84C60">
              <w:rPr>
                <w:rFonts w:cs="Arial"/>
                <w:b/>
                <w:bCs/>
                <w:szCs w:val="28"/>
              </w:rPr>
              <w:t>Erdbeerjoghurt</w:t>
            </w:r>
            <w:r w:rsidRPr="00C84C60">
              <w:rPr>
                <w:rFonts w:cs="Arial"/>
                <w:b/>
                <w:bCs/>
                <w:szCs w:val="28"/>
                <w:vertAlign w:val="superscript"/>
              </w:rPr>
              <w:t>g</w:t>
            </w:r>
            <w:proofErr w:type="spellEnd"/>
            <w:r w:rsidRPr="00C84C60">
              <w:rPr>
                <w:rFonts w:cs="Arial"/>
                <w:b/>
                <w:bCs/>
                <w:szCs w:val="28"/>
              </w:rPr>
              <w:t xml:space="preserve"> </w:t>
            </w:r>
            <w:bookmarkStart w:id="35" w:name="MZ3KF8TAG4TEIL2"/>
            <w:bookmarkEnd w:id="35"/>
          </w:p>
        </w:tc>
        <w:tc>
          <w:tcPr>
            <w:tcW w:w="3248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48A7DBA" w14:textId="1F93994E" w:rsidR="00726702" w:rsidRPr="00C84C60" w:rsidRDefault="00C84C60" w:rsidP="00726702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  <w:bookmarkStart w:id="36" w:name="MZ3KF8TAG5TEIL1"/>
            <w:bookmarkStart w:id="37" w:name="MZ3KF8TAG5TEIL2"/>
            <w:bookmarkEnd w:id="36"/>
            <w:bookmarkEnd w:id="37"/>
            <w:r w:rsidRPr="00C84C60">
              <w:rPr>
                <w:rFonts w:cs="Arial"/>
                <w:b/>
                <w:bCs/>
                <w:szCs w:val="28"/>
              </w:rPr>
              <w:t>Obst</w:t>
            </w:r>
          </w:p>
        </w:tc>
      </w:tr>
    </w:tbl>
    <w:p w14:paraId="5EAA91C6" w14:textId="78DFFF18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  <w:r w:rsidR="00280108">
        <w:rPr>
          <w:rFonts w:cs="Arial"/>
          <w:bCs/>
          <w:sz w:val="22"/>
        </w:rPr>
        <w:t xml:space="preserve">                                        </w:t>
      </w:r>
      <w:r w:rsidR="00794FC9">
        <w:rPr>
          <w:rFonts w:cs="Arial"/>
          <w:b/>
          <w:sz w:val="16"/>
          <w:szCs w:val="16"/>
        </w:rPr>
        <w:pict w14:anchorId="001C813B">
          <v:shape id="_x0000_i1033" type="#_x0000_t75" style="width:22.5pt;height:10.5pt;mso-position-horizontal-relative:char;mso-position-vertical-relative:line">
            <v:imagedata r:id="rId14" o:title=""/>
          </v:shape>
        </w:pict>
      </w:r>
      <w:r w:rsidR="00794FC9">
        <w:rPr>
          <w:rFonts w:ascii="Calibri" w:hAnsi="Calibri"/>
          <w:sz w:val="22"/>
        </w:rPr>
        <w:pict w14:anchorId="629F4645">
          <v:shape id="_x0000_i1034" type="#_x0000_t75" style="width:64.5pt;height:27.75pt">
            <v:imagedata r:id="rId15" o:title=""/>
          </v:shape>
        </w:pict>
      </w:r>
    </w:p>
    <w:p w14:paraId="50A7522A" w14:textId="36B08819" w:rsidR="005544B6" w:rsidRPr="006F4B05" w:rsidRDefault="00C476F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 w:rsidRPr="00E611F8">
        <w:rPr>
          <w:rFonts w:cs="Arial"/>
          <w:b/>
          <w:sz w:val="16"/>
          <w:szCs w:val="16"/>
        </w:rPr>
        <w:t xml:space="preserve">= </w:t>
      </w:r>
      <w:bookmarkStart w:id="38" w:name="S1"/>
      <w:bookmarkStart w:id="39" w:name="S7"/>
      <w:bookmarkEnd w:id="38"/>
      <w:bookmarkEnd w:id="39"/>
    </w:p>
    <w:sectPr w:rsidR="005544B6" w:rsidRPr="006F4B05" w:rsidSect="0028010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295DF" w14:textId="77777777" w:rsidR="00945971" w:rsidRDefault="00945971" w:rsidP="007A4E0C">
      <w:r>
        <w:separator/>
      </w:r>
    </w:p>
  </w:endnote>
  <w:endnote w:type="continuationSeparator" w:id="0">
    <w:p w14:paraId="4D93F5D4" w14:textId="77777777" w:rsidR="00945971" w:rsidRDefault="00945971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D0E7F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EBF0B" w14:textId="77777777" w:rsidR="00D565F2" w:rsidRDefault="00945971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5B7DB8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46F3B774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7EC4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97BFE" w14:textId="77777777" w:rsidR="00945971" w:rsidRDefault="00945971" w:rsidP="007A4E0C">
      <w:r>
        <w:separator/>
      </w:r>
    </w:p>
  </w:footnote>
  <w:footnote w:type="continuationSeparator" w:id="0">
    <w:p w14:paraId="70AC5988" w14:textId="77777777" w:rsidR="00945971" w:rsidRDefault="00945971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139B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BCB5D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2635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2D0E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2D0E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460E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0108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2A2F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702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4FC9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45971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36BE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510B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4C60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E564678"/>
  <w15:docId w15:val="{D09B97B0-F891-43FB-AE55-A7C49804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1</Pages>
  <Words>161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2</cp:revision>
  <cp:lastPrinted>2026-02-23T10:09:00Z</cp:lastPrinted>
  <dcterms:created xsi:type="dcterms:W3CDTF">2026-02-23T07:56:00Z</dcterms:created>
  <dcterms:modified xsi:type="dcterms:W3CDTF">2026-02-23T10:12:00Z</dcterms:modified>
</cp:coreProperties>
</file>